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C43" w:rsidRPr="00B44FF2" w:rsidRDefault="00506C43" w:rsidP="00F83B2A">
      <w:pPr>
        <w:spacing w:line="360" w:lineRule="auto"/>
        <w:jc w:val="center"/>
        <w:rPr>
          <w:b/>
          <w:bCs/>
        </w:rPr>
      </w:pPr>
      <w:r w:rsidRPr="00B44FF2">
        <w:rPr>
          <w:b/>
          <w:bCs/>
        </w:rPr>
        <w:t>Orientações:</w:t>
      </w:r>
    </w:p>
    <w:p w:rsidR="00506C43" w:rsidRPr="00B44FF2" w:rsidRDefault="00506C43" w:rsidP="00F83B2A">
      <w:pPr>
        <w:spacing w:line="360" w:lineRule="auto"/>
        <w:jc w:val="center"/>
        <w:rPr>
          <w:b/>
          <w:bCs/>
        </w:rPr>
      </w:pPr>
    </w:p>
    <w:p w:rsidR="00506C43" w:rsidRDefault="00506C43" w:rsidP="00F83B2A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>• A quantidade de eventos deve ser conforme a orientação dos concursos regionais segundo a Instrução da 7ªRT nº 01/2014, com data de 23 de agosto de 2014.</w:t>
      </w:r>
    </w:p>
    <w:p w:rsidR="00506C43" w:rsidRDefault="00506C43" w:rsidP="00F83B2A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08A">
        <w:rPr>
          <w:rFonts w:ascii="Times New Roman" w:hAnsi="Times New Roman" w:cs="Times New Roman"/>
          <w:b/>
          <w:bCs/>
          <w:sz w:val="24"/>
          <w:szCs w:val="24"/>
        </w:rPr>
        <w:t>Mirim:</w:t>
      </w:r>
      <w:r>
        <w:rPr>
          <w:rFonts w:ascii="Times New Roman" w:hAnsi="Times New Roman" w:cs="Times New Roman"/>
          <w:sz w:val="24"/>
          <w:szCs w:val="24"/>
        </w:rPr>
        <w:t xml:space="preserve"> participação em 2 eventos estaduais e 3 regionais e/ou entidades.</w:t>
      </w:r>
    </w:p>
    <w:p w:rsidR="00506C43" w:rsidRDefault="00506C43" w:rsidP="00F83B2A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08A">
        <w:rPr>
          <w:rFonts w:ascii="Times New Roman" w:hAnsi="Times New Roman" w:cs="Times New Roman"/>
          <w:b/>
          <w:bCs/>
          <w:sz w:val="24"/>
          <w:szCs w:val="24"/>
        </w:rPr>
        <w:t>Juvenil/Adulta:</w:t>
      </w:r>
      <w:r>
        <w:rPr>
          <w:rFonts w:ascii="Times New Roman" w:hAnsi="Times New Roman" w:cs="Times New Roman"/>
          <w:sz w:val="24"/>
          <w:szCs w:val="24"/>
        </w:rPr>
        <w:t xml:space="preserve"> participação em 3 estaduais e 4 regionais e/ou entidades.</w:t>
      </w:r>
    </w:p>
    <w:p w:rsidR="00506C43" w:rsidRPr="00B44FF2" w:rsidRDefault="00506C43" w:rsidP="00F83B2A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6C43" w:rsidRDefault="00506C43" w:rsidP="00F83B2A">
      <w:pPr>
        <w:pStyle w:val="ListParagraph"/>
        <w:spacing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EVENTOS ESTADUAIS</w:t>
      </w:r>
    </w:p>
    <w:p w:rsidR="00506C43" w:rsidRDefault="00506C43" w:rsidP="00F83B2A">
      <w:pPr>
        <w:pStyle w:val="ListParagraph"/>
        <w:spacing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06C43" w:rsidRPr="00B44FF2" w:rsidRDefault="00506C43" w:rsidP="00F83B2A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>• Listar os eventos estaduais que participou em ordem cronológica informando: nome do evento, data, local, e atividades desenvolvidas durante o evento.</w:t>
      </w:r>
    </w:p>
    <w:p w:rsidR="00506C43" w:rsidRPr="00B44FF2" w:rsidRDefault="00506C43" w:rsidP="00F83B2A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>Exemplo:</w:t>
      </w:r>
    </w:p>
    <w:p w:rsidR="00506C43" w:rsidRPr="00B44FF2" w:rsidRDefault="00506C43" w:rsidP="00F83B2A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>* 79ª Convenção Tradicionalista Gaúcha, Caxias do Sul – Julho de 2014.</w:t>
      </w:r>
    </w:p>
    <w:p w:rsidR="00506C43" w:rsidRPr="00B44FF2" w:rsidRDefault="00506C43" w:rsidP="00F83B2A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>* 10º Seminário de Prendas e Peões da 18ª RT, (entidade), (cidade), (data).</w:t>
      </w:r>
    </w:p>
    <w:p w:rsidR="00506C43" w:rsidRPr="00B44FF2" w:rsidRDefault="00506C43" w:rsidP="00F83B2A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>• Anexar os comprovantes dos eventos conforme ordem apresentada na listagem anterior, da seguinte maneira:</w:t>
      </w:r>
    </w:p>
    <w:p w:rsidR="00506C43" w:rsidRPr="00B44FF2" w:rsidRDefault="00506C43" w:rsidP="00F83B2A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 xml:space="preserve">    1. Certificado original, com assinatura do Presidente do MTG/ Coordenadora Regional da 7ªRT</w:t>
      </w:r>
    </w:p>
    <w:p w:rsidR="00506C43" w:rsidRPr="00B44FF2" w:rsidRDefault="00506C43" w:rsidP="00F83B2A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 xml:space="preserve">   2. Foto da Candidata participando do evento e/ou no banner juntamente com algum representante regional ou estadual.</w:t>
      </w:r>
    </w:p>
    <w:p w:rsidR="00506C43" w:rsidRDefault="00506C43" w:rsidP="00F83B2A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06C43" w:rsidRDefault="00506C43" w:rsidP="00F83B2A">
      <w:pPr>
        <w:pStyle w:val="ListParagraph"/>
        <w:spacing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EVENTOS REGIONAIS E/OU ENTIDADES</w:t>
      </w:r>
    </w:p>
    <w:p w:rsidR="00506C43" w:rsidRDefault="00506C43" w:rsidP="00F83B2A">
      <w:pPr>
        <w:pStyle w:val="ListParagraph"/>
        <w:spacing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06C43" w:rsidRDefault="00506C43" w:rsidP="00F83B2A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 xml:space="preserve">• Listar os eventos </w:t>
      </w:r>
      <w:r>
        <w:rPr>
          <w:rFonts w:ascii="Times New Roman" w:hAnsi="Times New Roman" w:cs="Times New Roman"/>
          <w:sz w:val="24"/>
          <w:szCs w:val="24"/>
        </w:rPr>
        <w:t xml:space="preserve">regionais e/ou de entidades </w:t>
      </w:r>
      <w:r w:rsidRPr="00B44FF2">
        <w:rPr>
          <w:rFonts w:ascii="Times New Roman" w:hAnsi="Times New Roman" w:cs="Times New Roman"/>
          <w:sz w:val="24"/>
          <w:szCs w:val="24"/>
        </w:rPr>
        <w:t>que participou em ordem cronológica informando: nome do evento, data, local, e atividades desenvolvidas durante o evento.</w:t>
      </w:r>
    </w:p>
    <w:p w:rsidR="00506C43" w:rsidRDefault="00506C43" w:rsidP="00F83B2A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Exemplo:</w:t>
      </w:r>
    </w:p>
    <w:p w:rsidR="00506C43" w:rsidRDefault="00506C43" w:rsidP="00F83B2A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 xml:space="preserve">* </w:t>
      </w:r>
      <w:r>
        <w:rPr>
          <w:rFonts w:ascii="Times New Roman" w:hAnsi="Times New Roman" w:cs="Times New Roman"/>
          <w:sz w:val="24"/>
          <w:szCs w:val="24"/>
        </w:rPr>
        <w:t>24ª Mostra Folclórica Regional do CTG, (Entidade), (Cidade) – Data;</w:t>
      </w:r>
    </w:p>
    <w:p w:rsidR="00506C43" w:rsidRPr="00B44FF2" w:rsidRDefault="00506C43" w:rsidP="00F83B2A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>• Anexar os comprovantes dos eventos conforme ordem apresentada na listagem anterior, da seguinte maneira:</w:t>
      </w:r>
    </w:p>
    <w:p w:rsidR="00506C43" w:rsidRPr="00B44FF2" w:rsidRDefault="00506C43" w:rsidP="00F83B2A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 xml:space="preserve">    1. Certificado original, com assinatura do </w:t>
      </w:r>
      <w:r>
        <w:rPr>
          <w:rFonts w:ascii="Times New Roman" w:hAnsi="Times New Roman" w:cs="Times New Roman"/>
          <w:sz w:val="24"/>
          <w:szCs w:val="24"/>
        </w:rPr>
        <w:t>Coordenador</w:t>
      </w:r>
      <w:r w:rsidRPr="00B44FF2">
        <w:rPr>
          <w:rFonts w:ascii="Times New Roman" w:hAnsi="Times New Roman" w:cs="Times New Roman"/>
          <w:sz w:val="24"/>
          <w:szCs w:val="24"/>
        </w:rPr>
        <w:t xml:space="preserve"> Regional da 7ªRT</w:t>
      </w:r>
      <w:r>
        <w:rPr>
          <w:rFonts w:ascii="Times New Roman" w:hAnsi="Times New Roman" w:cs="Times New Roman"/>
          <w:sz w:val="24"/>
          <w:szCs w:val="24"/>
        </w:rPr>
        <w:t xml:space="preserve"> ou Patrão</w:t>
      </w:r>
    </w:p>
    <w:p w:rsidR="00506C43" w:rsidRPr="00B44FF2" w:rsidRDefault="00506C43" w:rsidP="00F83B2A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 xml:space="preserve">   2. Foto da Candidata participando do evento e/ou no banner juntamente com algum representante regional ou estadual.</w:t>
      </w:r>
    </w:p>
    <w:p w:rsidR="00506C43" w:rsidRDefault="00506C43" w:rsidP="00F83B2A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06C43" w:rsidRDefault="00506C43" w:rsidP="00F83B2A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06C43" w:rsidRPr="00B44FF2" w:rsidRDefault="00506C43" w:rsidP="00F83B2A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06C43" w:rsidRPr="00B44FF2" w:rsidRDefault="00506C43" w:rsidP="00F83B2A">
      <w:pPr>
        <w:pStyle w:val="ListParagraph"/>
        <w:spacing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06C43" w:rsidRPr="00B44FF2" w:rsidRDefault="00506C43" w:rsidP="00F83B2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44FF2">
        <w:rPr>
          <w:rFonts w:ascii="Times New Roman" w:hAnsi="Times New Roman" w:cs="Times New Roman"/>
          <w:b/>
          <w:bCs/>
          <w:sz w:val="24"/>
          <w:szCs w:val="24"/>
        </w:rPr>
        <w:t>Projetos:</w:t>
      </w:r>
    </w:p>
    <w:p w:rsidR="00506C43" w:rsidRPr="00B44FF2" w:rsidRDefault="00506C43" w:rsidP="00F83B2A">
      <w:pPr>
        <w:pStyle w:val="ListParagraph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44FF2">
        <w:rPr>
          <w:rFonts w:ascii="Times New Roman" w:hAnsi="Times New Roman" w:cs="Times New Roman"/>
          <w:b/>
          <w:bCs/>
          <w:sz w:val="24"/>
          <w:szCs w:val="24"/>
        </w:rPr>
        <w:t>• “MTG E A COMUNIDADE ESCOLAR”.</w:t>
      </w:r>
    </w:p>
    <w:p w:rsidR="00506C43" w:rsidRPr="00B44FF2" w:rsidRDefault="00506C43" w:rsidP="00F83B2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>- Qual o objetivo do projeto?</w:t>
      </w:r>
    </w:p>
    <w:p w:rsidR="00506C43" w:rsidRPr="00B44FF2" w:rsidRDefault="00506C43" w:rsidP="00F83B2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 xml:space="preserve">- Qual o público-alvo? </w:t>
      </w:r>
    </w:p>
    <w:p w:rsidR="00506C43" w:rsidRPr="00B44FF2" w:rsidRDefault="00506C43" w:rsidP="00F83B2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>- Justificativa:</w:t>
      </w:r>
    </w:p>
    <w:p w:rsidR="00506C43" w:rsidRPr="00B44FF2" w:rsidRDefault="00506C43" w:rsidP="00F83B2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>- Atividade 1: (Descrever a realização da atividade)</w:t>
      </w:r>
    </w:p>
    <w:p w:rsidR="00506C43" w:rsidRPr="00B44FF2" w:rsidRDefault="00506C43" w:rsidP="00F83B2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>- Atividade 2: (Descrever a realização da atividade)</w:t>
      </w:r>
    </w:p>
    <w:p w:rsidR="00506C43" w:rsidRPr="00B44FF2" w:rsidRDefault="00506C43" w:rsidP="00F83B2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>- Conclusão:</w:t>
      </w:r>
    </w:p>
    <w:p w:rsidR="00506C43" w:rsidRPr="00B44FF2" w:rsidRDefault="00506C43" w:rsidP="00F83B2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>*Anexos:</w:t>
      </w:r>
      <w:r>
        <w:rPr>
          <w:rFonts w:ascii="Times New Roman" w:hAnsi="Times New Roman" w:cs="Times New Roman"/>
          <w:sz w:val="24"/>
          <w:szCs w:val="24"/>
        </w:rPr>
        <w:t xml:space="preserve"> Atividade 1 e 2: a</w:t>
      </w:r>
      <w:r w:rsidRPr="00B44FF2">
        <w:rPr>
          <w:rFonts w:ascii="Times New Roman" w:hAnsi="Times New Roman" w:cs="Times New Roman"/>
          <w:sz w:val="24"/>
          <w:szCs w:val="24"/>
        </w:rPr>
        <w:t>nexar atestados, fotos, listas de presença, trabalhos, etc.</w:t>
      </w:r>
    </w:p>
    <w:p w:rsidR="00506C43" w:rsidRPr="00B44FF2" w:rsidRDefault="00506C43" w:rsidP="00F83B2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6C43" w:rsidRPr="00B44FF2" w:rsidRDefault="00506C43" w:rsidP="00F83B2A">
      <w:pPr>
        <w:pStyle w:val="ListParagraph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44FF2">
        <w:rPr>
          <w:rFonts w:ascii="Times New Roman" w:hAnsi="Times New Roman" w:cs="Times New Roman"/>
          <w:b/>
          <w:bCs/>
          <w:sz w:val="24"/>
          <w:szCs w:val="24"/>
        </w:rPr>
        <w:t>• “CTG NÚCLEO DE FORTALECIMENTO DA CULTURA GAÚCHA”.</w:t>
      </w:r>
    </w:p>
    <w:p w:rsidR="00506C43" w:rsidRPr="00B44FF2" w:rsidRDefault="00506C43" w:rsidP="00F83B2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>- Qual o objetivo do projeto?</w:t>
      </w:r>
    </w:p>
    <w:p w:rsidR="00506C43" w:rsidRPr="00B44FF2" w:rsidRDefault="00506C43" w:rsidP="00F83B2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 xml:space="preserve">- Qual o público-alvo? </w:t>
      </w:r>
    </w:p>
    <w:p w:rsidR="00506C43" w:rsidRPr="00B44FF2" w:rsidRDefault="00506C43" w:rsidP="00F83B2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>- Justificativa:</w:t>
      </w:r>
    </w:p>
    <w:p w:rsidR="00506C43" w:rsidRPr="00B44FF2" w:rsidRDefault="00506C43" w:rsidP="00F83B2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>- Atividade 1: (Descrever a realização da atividade)</w:t>
      </w:r>
    </w:p>
    <w:p w:rsidR="00506C43" w:rsidRPr="00B44FF2" w:rsidRDefault="00506C43" w:rsidP="00F83B2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>- Atividade 2: (Descrever a realização da atividade)</w:t>
      </w:r>
    </w:p>
    <w:p w:rsidR="00506C43" w:rsidRPr="00B44FF2" w:rsidRDefault="00506C43" w:rsidP="00F83B2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>- Conclusão:</w:t>
      </w:r>
    </w:p>
    <w:p w:rsidR="00506C43" w:rsidRPr="00B44FF2" w:rsidRDefault="00506C43" w:rsidP="00F83B2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4FF2">
        <w:rPr>
          <w:rFonts w:ascii="Times New Roman" w:hAnsi="Times New Roman" w:cs="Times New Roman"/>
          <w:sz w:val="24"/>
          <w:szCs w:val="24"/>
        </w:rPr>
        <w:t>* Anexos:</w:t>
      </w:r>
      <w:r>
        <w:rPr>
          <w:rFonts w:ascii="Times New Roman" w:hAnsi="Times New Roman" w:cs="Times New Roman"/>
          <w:sz w:val="24"/>
          <w:szCs w:val="24"/>
        </w:rPr>
        <w:t>Atividade 1 e 2: a</w:t>
      </w:r>
      <w:r w:rsidRPr="00B44FF2">
        <w:rPr>
          <w:rFonts w:ascii="Times New Roman" w:hAnsi="Times New Roman" w:cs="Times New Roman"/>
          <w:sz w:val="24"/>
          <w:szCs w:val="24"/>
        </w:rPr>
        <w:t>nexar fotos, lista de presença, material de divulgação, modelo de certificado, etc.</w:t>
      </w:r>
    </w:p>
    <w:p w:rsidR="00506C43" w:rsidRPr="00B44FF2" w:rsidRDefault="00506C43" w:rsidP="00F83B2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  <w:r>
        <w:rPr>
          <w:b/>
          <w:bCs/>
          <w:kern w:val="0"/>
        </w:rPr>
        <w:t xml:space="preserve">MOVIMENTO TRADICIONALISTA GAÚCHO – RS </w:t>
      </w: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  <w:r>
        <w:rPr>
          <w:b/>
          <w:bCs/>
          <w:kern w:val="0"/>
        </w:rPr>
        <w:t>7ª Região Tradicionalista</w:t>
      </w:r>
    </w:p>
    <w:p w:rsidR="00506C43" w:rsidRPr="007A5320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color w:val="FF0000"/>
          <w:kern w:val="0"/>
        </w:rPr>
      </w:pPr>
      <w:r w:rsidRPr="007A5320">
        <w:rPr>
          <w:b/>
          <w:bCs/>
          <w:color w:val="FF0000"/>
          <w:kern w:val="0"/>
        </w:rPr>
        <w:t>(Entidade Tradicionalista)</w:t>
      </w: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  <w:r>
        <w:rPr>
          <w:b/>
          <w:bCs/>
          <w:kern w:val="0"/>
        </w:rPr>
        <w:t xml:space="preserve">RELATÓRIO DE </w:t>
      </w: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  <w:r>
        <w:rPr>
          <w:b/>
          <w:bCs/>
          <w:kern w:val="0"/>
        </w:rPr>
        <w:t xml:space="preserve">DE </w:t>
      </w:r>
      <w:r w:rsidRPr="00AB2691">
        <w:rPr>
          <w:b/>
          <w:bCs/>
          <w:kern w:val="0"/>
        </w:rPr>
        <w:t>ATIVIDADES TRADICIONALISTAS</w:t>
      </w: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  <w:r>
        <w:rPr>
          <w:b/>
          <w:bCs/>
          <w:kern w:val="0"/>
        </w:rPr>
        <w:t>46ª CIRANDA CULTURAL DE PRENDAS – FASE REGIONAL</w:t>
      </w: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  <w:r>
        <w:rPr>
          <w:b/>
          <w:bCs/>
          <w:kern w:val="0"/>
        </w:rPr>
        <w:t>(Nome da Candidata)</w:t>
      </w: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  <w:r>
        <w:rPr>
          <w:b/>
          <w:bCs/>
          <w:kern w:val="0"/>
        </w:rPr>
        <w:t>(Categoria)</w:t>
      </w: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  <w:r>
        <w:rPr>
          <w:b/>
          <w:bCs/>
          <w:kern w:val="0"/>
        </w:rPr>
        <w:t>Passo Fundo, junho de 2015.</w:t>
      </w:r>
    </w:p>
    <w:p w:rsidR="00506C43" w:rsidRDefault="00506C43" w:rsidP="00AB2691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kern w:val="0"/>
        </w:rPr>
      </w:pPr>
    </w:p>
    <w:p w:rsidR="00506C43" w:rsidRDefault="00506C43" w:rsidP="008A001E">
      <w:pPr>
        <w:spacing w:line="360" w:lineRule="auto"/>
        <w:jc w:val="center"/>
        <w:rPr>
          <w:b/>
          <w:bCs/>
        </w:rPr>
      </w:pPr>
      <w:r>
        <w:rPr>
          <w:noProof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96.95pt;margin-top:4.55pt;width:298.35pt;height:433.7pt;z-index:251658240">
            <v:textbox>
              <w:txbxContent>
                <w:p w:rsidR="00506C43" w:rsidRDefault="00506C43" w:rsidP="00784CC8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506C43" w:rsidRDefault="00506C43" w:rsidP="00784CC8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506C43" w:rsidRDefault="00506C43" w:rsidP="00784CC8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506C43" w:rsidRDefault="00506C43" w:rsidP="00784CC8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506C43" w:rsidRDefault="00506C43" w:rsidP="00784CC8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506C43" w:rsidRDefault="00506C43" w:rsidP="00784CC8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506C43" w:rsidRDefault="00506C43" w:rsidP="00784CC8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506C43" w:rsidRDefault="00506C43" w:rsidP="00784CC8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506C43" w:rsidRPr="00784CC8" w:rsidRDefault="00506C43" w:rsidP="00784CC8">
                  <w:pPr>
                    <w:jc w:val="center"/>
                    <w:rPr>
                      <w:sz w:val="40"/>
                      <w:szCs w:val="40"/>
                    </w:rPr>
                  </w:pPr>
                  <w:r w:rsidRPr="00784CC8">
                    <w:rPr>
                      <w:sz w:val="40"/>
                      <w:szCs w:val="40"/>
                    </w:rPr>
                    <w:t>FOTO</w:t>
                  </w:r>
                </w:p>
                <w:p w:rsidR="00506C43" w:rsidRPr="00784CC8" w:rsidRDefault="00506C43" w:rsidP="00784CC8">
                  <w:pPr>
                    <w:jc w:val="center"/>
                    <w:rPr>
                      <w:sz w:val="40"/>
                      <w:szCs w:val="40"/>
                    </w:rPr>
                  </w:pPr>
                  <w:r w:rsidRPr="00784CC8">
                    <w:rPr>
                      <w:sz w:val="40"/>
                      <w:szCs w:val="40"/>
                    </w:rPr>
                    <w:t>DA</w:t>
                  </w:r>
                </w:p>
                <w:p w:rsidR="00506C43" w:rsidRPr="00784CC8" w:rsidRDefault="00506C43" w:rsidP="00784CC8">
                  <w:pPr>
                    <w:jc w:val="center"/>
                    <w:rPr>
                      <w:sz w:val="40"/>
                      <w:szCs w:val="40"/>
                    </w:rPr>
                  </w:pPr>
                  <w:r w:rsidRPr="00784CC8">
                    <w:rPr>
                      <w:sz w:val="40"/>
                      <w:szCs w:val="40"/>
                    </w:rPr>
                    <w:t>CANDIDATA</w:t>
                  </w:r>
                </w:p>
              </w:txbxContent>
            </v:textbox>
          </v:shape>
        </w:pict>
      </w:r>
    </w:p>
    <w:p w:rsidR="00506C43" w:rsidRDefault="00506C43" w:rsidP="008A001E">
      <w:pPr>
        <w:spacing w:line="360" w:lineRule="auto"/>
        <w:jc w:val="center"/>
        <w:rPr>
          <w:b/>
          <w:bCs/>
        </w:rPr>
      </w:pPr>
    </w:p>
    <w:p w:rsidR="00506C43" w:rsidRDefault="00506C43" w:rsidP="008A001E">
      <w:pPr>
        <w:spacing w:line="360" w:lineRule="auto"/>
        <w:jc w:val="center"/>
        <w:rPr>
          <w:b/>
          <w:bCs/>
        </w:rPr>
      </w:pPr>
    </w:p>
    <w:p w:rsidR="00506C43" w:rsidRDefault="00506C43" w:rsidP="008A001E">
      <w:pPr>
        <w:spacing w:line="360" w:lineRule="auto"/>
        <w:jc w:val="center"/>
        <w:rPr>
          <w:b/>
          <w:bCs/>
        </w:rPr>
      </w:pPr>
    </w:p>
    <w:p w:rsidR="00506C43" w:rsidRDefault="00506C43" w:rsidP="008A001E">
      <w:pPr>
        <w:spacing w:line="360" w:lineRule="auto"/>
        <w:jc w:val="center"/>
        <w:rPr>
          <w:b/>
          <w:bCs/>
        </w:rPr>
      </w:pPr>
    </w:p>
    <w:p w:rsidR="00506C43" w:rsidRDefault="00506C43" w:rsidP="008A001E">
      <w:pPr>
        <w:spacing w:line="360" w:lineRule="auto"/>
        <w:jc w:val="center"/>
        <w:rPr>
          <w:b/>
          <w:bCs/>
        </w:rPr>
      </w:pPr>
    </w:p>
    <w:p w:rsidR="00506C43" w:rsidRDefault="00506C43" w:rsidP="008A001E">
      <w:pPr>
        <w:spacing w:line="360" w:lineRule="auto"/>
        <w:jc w:val="center"/>
        <w:rPr>
          <w:b/>
          <w:bCs/>
        </w:rPr>
      </w:pPr>
    </w:p>
    <w:p w:rsidR="00506C43" w:rsidRDefault="00506C43" w:rsidP="008A001E">
      <w:pPr>
        <w:spacing w:line="360" w:lineRule="auto"/>
        <w:jc w:val="center"/>
        <w:rPr>
          <w:b/>
          <w:bCs/>
        </w:rPr>
      </w:pPr>
    </w:p>
    <w:p w:rsidR="00506C43" w:rsidRDefault="00506C43" w:rsidP="008A001E">
      <w:pPr>
        <w:spacing w:line="360" w:lineRule="auto"/>
        <w:jc w:val="center"/>
        <w:rPr>
          <w:b/>
          <w:bCs/>
        </w:rPr>
      </w:pPr>
    </w:p>
    <w:p w:rsidR="00506C43" w:rsidRDefault="00506C43" w:rsidP="008A001E">
      <w:pPr>
        <w:spacing w:line="360" w:lineRule="auto"/>
        <w:jc w:val="center"/>
        <w:rPr>
          <w:b/>
          <w:bCs/>
        </w:rPr>
      </w:pPr>
    </w:p>
    <w:p w:rsidR="00506C43" w:rsidRDefault="00506C43" w:rsidP="008A001E">
      <w:pPr>
        <w:spacing w:line="360" w:lineRule="auto"/>
        <w:jc w:val="center"/>
        <w:rPr>
          <w:b/>
          <w:bCs/>
        </w:rPr>
      </w:pPr>
    </w:p>
    <w:p w:rsidR="00506C43" w:rsidRDefault="00506C43" w:rsidP="008A001E">
      <w:pPr>
        <w:spacing w:line="360" w:lineRule="auto"/>
        <w:jc w:val="center"/>
        <w:rPr>
          <w:b/>
          <w:bCs/>
        </w:rPr>
      </w:pPr>
    </w:p>
    <w:p w:rsidR="00506C43" w:rsidRDefault="00506C43" w:rsidP="008A001E">
      <w:pPr>
        <w:spacing w:line="360" w:lineRule="auto"/>
        <w:jc w:val="center"/>
        <w:rPr>
          <w:b/>
          <w:bCs/>
        </w:rPr>
      </w:pPr>
    </w:p>
    <w:p w:rsidR="00506C43" w:rsidRDefault="00506C43" w:rsidP="008A001E">
      <w:pPr>
        <w:spacing w:line="360" w:lineRule="auto"/>
        <w:jc w:val="center"/>
        <w:rPr>
          <w:b/>
          <w:bCs/>
        </w:rPr>
      </w:pPr>
    </w:p>
    <w:p w:rsidR="00506C43" w:rsidRDefault="00506C43" w:rsidP="008A001E">
      <w:pPr>
        <w:spacing w:line="360" w:lineRule="auto"/>
        <w:jc w:val="center"/>
        <w:rPr>
          <w:b/>
          <w:bCs/>
        </w:rPr>
      </w:pPr>
    </w:p>
    <w:p w:rsidR="00506C43" w:rsidRDefault="00506C43" w:rsidP="008A001E">
      <w:pPr>
        <w:spacing w:line="360" w:lineRule="auto"/>
        <w:jc w:val="center"/>
        <w:rPr>
          <w:b/>
          <w:bCs/>
        </w:rPr>
      </w:pPr>
    </w:p>
    <w:p w:rsidR="00506C43" w:rsidRDefault="00506C43" w:rsidP="008A001E">
      <w:pPr>
        <w:spacing w:line="360" w:lineRule="auto"/>
        <w:jc w:val="center"/>
        <w:rPr>
          <w:b/>
          <w:bCs/>
        </w:rPr>
      </w:pPr>
    </w:p>
    <w:p w:rsidR="00506C43" w:rsidRDefault="00506C43" w:rsidP="008A001E">
      <w:pPr>
        <w:spacing w:line="360" w:lineRule="auto"/>
        <w:jc w:val="center"/>
        <w:rPr>
          <w:b/>
          <w:bCs/>
        </w:rPr>
      </w:pPr>
    </w:p>
    <w:p w:rsidR="00506C43" w:rsidRDefault="00506C43" w:rsidP="008A001E">
      <w:pPr>
        <w:spacing w:line="360" w:lineRule="auto"/>
        <w:jc w:val="center"/>
        <w:rPr>
          <w:b/>
          <w:bCs/>
        </w:rPr>
      </w:pPr>
    </w:p>
    <w:p w:rsidR="00506C43" w:rsidRDefault="00506C43" w:rsidP="008A001E">
      <w:pPr>
        <w:spacing w:line="360" w:lineRule="auto"/>
        <w:jc w:val="center"/>
        <w:rPr>
          <w:b/>
          <w:bCs/>
        </w:rPr>
      </w:pPr>
    </w:p>
    <w:p w:rsidR="00506C43" w:rsidRDefault="00506C43" w:rsidP="008A001E">
      <w:pPr>
        <w:spacing w:line="360" w:lineRule="auto"/>
        <w:jc w:val="center"/>
        <w:rPr>
          <w:b/>
          <w:bCs/>
        </w:rPr>
      </w:pPr>
    </w:p>
    <w:p w:rsidR="00506C43" w:rsidRDefault="00506C43" w:rsidP="008A001E">
      <w:pPr>
        <w:spacing w:line="360" w:lineRule="auto"/>
        <w:jc w:val="center"/>
        <w:rPr>
          <w:b/>
          <w:bCs/>
        </w:rPr>
      </w:pPr>
    </w:p>
    <w:p w:rsidR="00506C43" w:rsidRDefault="00506C43" w:rsidP="008A001E">
      <w:pPr>
        <w:spacing w:line="360" w:lineRule="auto"/>
        <w:jc w:val="center"/>
        <w:rPr>
          <w:b/>
          <w:bCs/>
        </w:rPr>
      </w:pPr>
    </w:p>
    <w:p w:rsidR="00506C43" w:rsidRDefault="00506C43" w:rsidP="00784CC8">
      <w:pPr>
        <w:spacing w:line="360" w:lineRule="auto"/>
        <w:rPr>
          <w:b/>
          <w:bCs/>
        </w:rPr>
      </w:pPr>
    </w:p>
    <w:p w:rsidR="00506C43" w:rsidRPr="00AB2691" w:rsidRDefault="00506C43" w:rsidP="008A001E">
      <w:pPr>
        <w:spacing w:line="360" w:lineRule="auto"/>
        <w:jc w:val="center"/>
        <w:rPr>
          <w:b/>
          <w:bCs/>
        </w:rPr>
      </w:pPr>
    </w:p>
    <w:p w:rsidR="00506C43" w:rsidRPr="00AB2691" w:rsidRDefault="00506C43" w:rsidP="008A001E">
      <w:pPr>
        <w:spacing w:line="100" w:lineRule="atLeast"/>
        <w:rPr>
          <w:b/>
          <w:bCs/>
        </w:rPr>
      </w:pPr>
      <w:r w:rsidRPr="00AB2691">
        <w:rPr>
          <w:b/>
          <w:bCs/>
        </w:rPr>
        <w:t>1- DADOS DE IDENTIFICAÇÃO:</w:t>
      </w:r>
    </w:p>
    <w:p w:rsidR="00506C43" w:rsidRPr="00AB2691" w:rsidRDefault="00506C43" w:rsidP="008A001E">
      <w:pPr>
        <w:spacing w:line="100" w:lineRule="atLeast"/>
        <w:rPr>
          <w:b/>
          <w:bCs/>
        </w:rPr>
      </w:pPr>
    </w:p>
    <w:p w:rsidR="00506C43" w:rsidRPr="00AB2691" w:rsidRDefault="00506C43" w:rsidP="008A001E">
      <w:pPr>
        <w:spacing w:line="360" w:lineRule="auto"/>
      </w:pPr>
      <w:r>
        <w:rPr>
          <w:b/>
          <w:bCs/>
        </w:rPr>
        <w:tab/>
      </w:r>
      <w:r w:rsidRPr="00AB2691">
        <w:rPr>
          <w:b/>
          <w:bCs/>
        </w:rPr>
        <w:t xml:space="preserve">1.1. Nome: </w:t>
      </w:r>
    </w:p>
    <w:p w:rsidR="00506C43" w:rsidRPr="00AB2691" w:rsidRDefault="00506C43" w:rsidP="008A001E">
      <w:pPr>
        <w:spacing w:line="360" w:lineRule="auto"/>
      </w:pPr>
      <w:r>
        <w:rPr>
          <w:b/>
          <w:bCs/>
        </w:rPr>
        <w:tab/>
      </w:r>
      <w:r w:rsidRPr="00AB2691">
        <w:rPr>
          <w:b/>
          <w:bCs/>
        </w:rPr>
        <w:t xml:space="preserve">1.2. </w:t>
      </w:r>
      <w:r>
        <w:rPr>
          <w:b/>
          <w:bCs/>
        </w:rPr>
        <w:t>Data de Nascimento:</w:t>
      </w:r>
    </w:p>
    <w:p w:rsidR="00506C43" w:rsidRPr="00AB2691" w:rsidRDefault="00506C43" w:rsidP="008A001E">
      <w:pPr>
        <w:spacing w:line="360" w:lineRule="auto"/>
      </w:pPr>
      <w:r>
        <w:rPr>
          <w:b/>
          <w:bCs/>
        </w:rPr>
        <w:tab/>
      </w:r>
      <w:r w:rsidRPr="00AB2691">
        <w:rPr>
          <w:b/>
          <w:bCs/>
        </w:rPr>
        <w:t xml:space="preserve">1.3. </w:t>
      </w:r>
      <w:r>
        <w:rPr>
          <w:b/>
          <w:bCs/>
        </w:rPr>
        <w:t>Escolaridade:</w:t>
      </w:r>
    </w:p>
    <w:p w:rsidR="00506C43" w:rsidRPr="00AB2691" w:rsidRDefault="00506C43" w:rsidP="008A001E">
      <w:pPr>
        <w:spacing w:line="360" w:lineRule="auto"/>
      </w:pPr>
      <w:r>
        <w:rPr>
          <w:b/>
          <w:bCs/>
        </w:rPr>
        <w:tab/>
      </w:r>
      <w:r w:rsidRPr="00AB2691">
        <w:rPr>
          <w:b/>
          <w:bCs/>
        </w:rPr>
        <w:t>1.4. C</w:t>
      </w:r>
      <w:r>
        <w:rPr>
          <w:b/>
          <w:bCs/>
        </w:rPr>
        <w:t>ategoria:</w:t>
      </w:r>
    </w:p>
    <w:p w:rsidR="00506C43" w:rsidRPr="00AB2691" w:rsidRDefault="00506C43" w:rsidP="008A001E">
      <w:pPr>
        <w:spacing w:line="360" w:lineRule="auto"/>
      </w:pPr>
      <w:r>
        <w:rPr>
          <w:b/>
          <w:bCs/>
        </w:rPr>
        <w:tab/>
      </w:r>
      <w:r w:rsidRPr="00AB2691">
        <w:rPr>
          <w:b/>
          <w:bCs/>
        </w:rPr>
        <w:t xml:space="preserve">1.5. </w:t>
      </w:r>
      <w:r>
        <w:rPr>
          <w:b/>
          <w:bCs/>
        </w:rPr>
        <w:t>Entidade Tradicionalista:</w:t>
      </w:r>
    </w:p>
    <w:p w:rsidR="00506C43" w:rsidRPr="00AB2691" w:rsidRDefault="00506C43" w:rsidP="008A001E">
      <w:pPr>
        <w:spacing w:line="360" w:lineRule="auto"/>
      </w:pPr>
      <w:r>
        <w:rPr>
          <w:b/>
          <w:bCs/>
        </w:rPr>
        <w:tab/>
        <w:t>1.6.Cidade</w:t>
      </w:r>
      <w:r w:rsidRPr="00AB2691">
        <w:rPr>
          <w:b/>
          <w:bCs/>
        </w:rPr>
        <w:t>:</w:t>
      </w:r>
    </w:p>
    <w:p w:rsidR="00506C43" w:rsidRPr="00AB2691" w:rsidRDefault="00506C43" w:rsidP="008A001E">
      <w:pPr>
        <w:spacing w:line="360" w:lineRule="auto"/>
      </w:pPr>
      <w:r>
        <w:rPr>
          <w:b/>
          <w:bCs/>
        </w:rPr>
        <w:tab/>
      </w:r>
      <w:r w:rsidRPr="00AB2691">
        <w:rPr>
          <w:b/>
          <w:bCs/>
        </w:rPr>
        <w:t xml:space="preserve">1.7. </w:t>
      </w:r>
      <w:r>
        <w:rPr>
          <w:b/>
          <w:bCs/>
        </w:rPr>
        <w:t>Mensagem:</w:t>
      </w:r>
      <w:r w:rsidRPr="00674EC1">
        <w:rPr>
          <w:i/>
          <w:iCs/>
        </w:rPr>
        <w:t>(Em no máximo 3 linhas – tamanho da fonte 12)</w:t>
      </w:r>
    </w:p>
    <w:p w:rsidR="00506C43" w:rsidRPr="00AB2691" w:rsidRDefault="00506C43" w:rsidP="008A001E">
      <w:pPr>
        <w:spacing w:line="360" w:lineRule="auto"/>
        <w:rPr>
          <w:b/>
          <w:bCs/>
        </w:rPr>
      </w:pPr>
    </w:p>
    <w:p w:rsidR="00506C43" w:rsidRPr="00AB2691" w:rsidRDefault="00506C43" w:rsidP="008A001E">
      <w:pPr>
        <w:spacing w:line="360" w:lineRule="auto"/>
        <w:ind w:left="4443"/>
        <w:rPr>
          <w:b/>
          <w:bCs/>
        </w:rPr>
      </w:pPr>
    </w:p>
    <w:p w:rsidR="00506C43" w:rsidRDefault="00506C43" w:rsidP="002C0E95">
      <w:pPr>
        <w:spacing w:line="360" w:lineRule="auto"/>
        <w:jc w:val="center"/>
        <w:rPr>
          <w:sz w:val="80"/>
          <w:szCs w:val="80"/>
        </w:rPr>
      </w:pPr>
    </w:p>
    <w:p w:rsidR="00506C43" w:rsidRDefault="00506C43" w:rsidP="002C0E95">
      <w:pPr>
        <w:spacing w:line="360" w:lineRule="auto"/>
        <w:jc w:val="center"/>
        <w:rPr>
          <w:sz w:val="80"/>
          <w:szCs w:val="80"/>
        </w:rPr>
      </w:pPr>
    </w:p>
    <w:p w:rsidR="00506C43" w:rsidRDefault="00506C43" w:rsidP="002C0E95">
      <w:pPr>
        <w:spacing w:line="360" w:lineRule="auto"/>
        <w:jc w:val="center"/>
        <w:rPr>
          <w:sz w:val="80"/>
          <w:szCs w:val="80"/>
        </w:rPr>
      </w:pPr>
    </w:p>
    <w:p w:rsidR="00506C43" w:rsidRDefault="00506C43" w:rsidP="002C0E95">
      <w:pPr>
        <w:spacing w:line="360" w:lineRule="auto"/>
        <w:jc w:val="center"/>
        <w:rPr>
          <w:sz w:val="80"/>
          <w:szCs w:val="80"/>
        </w:rPr>
      </w:pPr>
    </w:p>
    <w:p w:rsidR="00506C43" w:rsidRPr="00AB2691" w:rsidRDefault="00506C43" w:rsidP="002C0E95">
      <w:pPr>
        <w:spacing w:line="360" w:lineRule="auto"/>
        <w:jc w:val="center"/>
        <w:rPr>
          <w:sz w:val="80"/>
          <w:szCs w:val="80"/>
        </w:rPr>
      </w:pPr>
      <w:r w:rsidRPr="00AB2691">
        <w:rPr>
          <w:sz w:val="80"/>
          <w:szCs w:val="80"/>
        </w:rPr>
        <w:t>I – PARTICIPAÇÃO EM EVENTOS</w:t>
      </w:r>
    </w:p>
    <w:p w:rsidR="00506C43" w:rsidRPr="00AB2691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Pr="00AB2691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Pr="00AB2691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Pr="00AB2691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Pr="00AB2691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Pr="00AB2691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Pr="00AB2691" w:rsidRDefault="00506C43" w:rsidP="002C0E95">
      <w:pPr>
        <w:spacing w:line="360" w:lineRule="auto"/>
        <w:jc w:val="center"/>
        <w:rPr>
          <w:sz w:val="80"/>
          <w:szCs w:val="80"/>
        </w:rPr>
      </w:pPr>
      <w:r w:rsidRPr="00AB2691">
        <w:rPr>
          <w:sz w:val="80"/>
          <w:szCs w:val="80"/>
        </w:rPr>
        <w:t>ESTADUAIS</w:t>
      </w:r>
    </w:p>
    <w:p w:rsidR="00506C43" w:rsidRPr="00AB2691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Pr="00AB2691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Pr="00AB2691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Pr="00AB2691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Default="00506C43" w:rsidP="002C0E95">
      <w:pPr>
        <w:spacing w:line="480" w:lineRule="auto"/>
        <w:ind w:left="720"/>
        <w:jc w:val="both"/>
        <w:rPr>
          <w:b/>
          <w:bCs/>
        </w:rPr>
      </w:pPr>
    </w:p>
    <w:p w:rsidR="00506C43" w:rsidRPr="00AB2691" w:rsidRDefault="00506C43" w:rsidP="002C0E95">
      <w:pPr>
        <w:spacing w:line="480" w:lineRule="auto"/>
        <w:ind w:left="720"/>
        <w:jc w:val="both"/>
      </w:pPr>
      <w:r w:rsidRPr="00AB2691">
        <w:rPr>
          <w:b/>
          <w:bCs/>
        </w:rPr>
        <w:t>1.1 – Nome do Evento:</w:t>
      </w:r>
    </w:p>
    <w:p w:rsidR="00506C43" w:rsidRPr="00AB2691" w:rsidRDefault="00506C43" w:rsidP="002C0E95">
      <w:pPr>
        <w:spacing w:line="480" w:lineRule="auto"/>
        <w:jc w:val="both"/>
      </w:pPr>
      <w:r w:rsidRPr="00AB2691">
        <w:tab/>
      </w:r>
      <w:r w:rsidRPr="00AB2691">
        <w:rPr>
          <w:b/>
          <w:bCs/>
        </w:rPr>
        <w:t>1.1.1 – Data:</w:t>
      </w:r>
    </w:p>
    <w:p w:rsidR="00506C43" w:rsidRDefault="00506C43" w:rsidP="00C36A70">
      <w:pPr>
        <w:spacing w:line="480" w:lineRule="auto"/>
        <w:jc w:val="both"/>
      </w:pPr>
      <w:r w:rsidRPr="00AB2691">
        <w:tab/>
      </w:r>
      <w:r>
        <w:rPr>
          <w:b/>
          <w:bCs/>
        </w:rPr>
        <w:t>1.1.2 – Local:</w:t>
      </w:r>
      <w:r>
        <w:t>Local – cidade e região</w:t>
      </w:r>
    </w:p>
    <w:p w:rsidR="00506C43" w:rsidRPr="000F0739" w:rsidRDefault="00506C43" w:rsidP="00C36A70">
      <w:pPr>
        <w:spacing w:line="480" w:lineRule="auto"/>
        <w:jc w:val="both"/>
        <w:rPr>
          <w:kern w:val="0"/>
          <w:lang w:eastAsia="pt-BR"/>
        </w:rPr>
      </w:pPr>
      <w:r w:rsidRPr="00AB2691">
        <w:rPr>
          <w:b/>
          <w:bCs/>
        </w:rPr>
        <w:tab/>
        <w:t>1.1.3 – Atividades Desenvolvidas:</w:t>
      </w:r>
      <w:r>
        <w:t>Definir o evento em no máximo 3 linhas</w:t>
      </w:r>
    </w:p>
    <w:p w:rsidR="00506C43" w:rsidRPr="00AB2691" w:rsidRDefault="00506C43" w:rsidP="002C0E95">
      <w:pPr>
        <w:spacing w:line="480" w:lineRule="auto"/>
        <w:jc w:val="both"/>
      </w:pPr>
      <w:r w:rsidRPr="00AB2691">
        <w:rPr>
          <w:b/>
          <w:bCs/>
        </w:rPr>
        <w:tab/>
        <w:t>1.1.4 – Anexos:</w:t>
      </w:r>
      <w:r w:rsidRPr="00AB2691">
        <w:t xml:space="preserve"> Foto e Certificado</w:t>
      </w:r>
    </w:p>
    <w:p w:rsidR="00506C43" w:rsidRPr="00AB2691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Pr="00AB2691" w:rsidRDefault="00506C43" w:rsidP="002C0E95">
      <w:pPr>
        <w:jc w:val="both"/>
        <w:rPr>
          <w:b/>
          <w:bCs/>
          <w:sz w:val="28"/>
          <w:szCs w:val="28"/>
        </w:rPr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Default="00506C43" w:rsidP="002C0E95">
      <w:pPr>
        <w:spacing w:line="480" w:lineRule="auto"/>
        <w:jc w:val="both"/>
      </w:pPr>
    </w:p>
    <w:p w:rsidR="00506C43" w:rsidRPr="00AB2691" w:rsidRDefault="00506C43" w:rsidP="002C0E95">
      <w:pPr>
        <w:spacing w:line="480" w:lineRule="auto"/>
        <w:jc w:val="both"/>
      </w:pPr>
    </w:p>
    <w:p w:rsidR="00506C43" w:rsidRDefault="00506C43" w:rsidP="002C0E95">
      <w:pPr>
        <w:spacing w:line="480" w:lineRule="auto"/>
        <w:jc w:val="both"/>
      </w:pPr>
      <w:r w:rsidRPr="00AB2691">
        <w:rPr>
          <w:b/>
          <w:bCs/>
        </w:rPr>
        <w:tab/>
        <w:t>2.2– Nome do Evento:</w:t>
      </w:r>
    </w:p>
    <w:p w:rsidR="00506C43" w:rsidRPr="00AB2691" w:rsidRDefault="00506C43" w:rsidP="002C0E95">
      <w:pPr>
        <w:spacing w:line="480" w:lineRule="auto"/>
        <w:jc w:val="both"/>
      </w:pPr>
      <w:r w:rsidRPr="00AB2691">
        <w:tab/>
      </w:r>
      <w:r w:rsidRPr="00AB2691">
        <w:rPr>
          <w:b/>
          <w:bCs/>
        </w:rPr>
        <w:t>2.2.1 – Data:</w:t>
      </w:r>
    </w:p>
    <w:p w:rsidR="00506C43" w:rsidRPr="003C4CAE" w:rsidRDefault="00506C43" w:rsidP="002C0E95">
      <w:pPr>
        <w:spacing w:line="480" w:lineRule="auto"/>
        <w:jc w:val="both"/>
      </w:pPr>
      <w:r w:rsidRPr="00AB2691">
        <w:tab/>
      </w:r>
      <w:r w:rsidRPr="00AB2691">
        <w:rPr>
          <w:b/>
          <w:bCs/>
        </w:rPr>
        <w:t>2.2.2 – Local:</w:t>
      </w:r>
    </w:p>
    <w:p w:rsidR="00506C43" w:rsidRDefault="00506C43" w:rsidP="002C0E95">
      <w:pPr>
        <w:jc w:val="both"/>
        <w:rPr>
          <w:kern w:val="0"/>
          <w:lang w:eastAsia="pt-BR"/>
        </w:rPr>
      </w:pPr>
      <w:r w:rsidRPr="00AB2691">
        <w:rPr>
          <w:b/>
          <w:bCs/>
        </w:rPr>
        <w:tab/>
        <w:t>2</w:t>
      </w:r>
      <w:r>
        <w:rPr>
          <w:b/>
          <w:bCs/>
        </w:rPr>
        <w:t>.2.3 – Atividades Desenvolvidas:</w:t>
      </w:r>
      <w:r>
        <w:t>Definir o evento em no máximo 3 linhas</w:t>
      </w:r>
    </w:p>
    <w:p w:rsidR="00506C43" w:rsidRPr="003C4CAE" w:rsidRDefault="00506C43" w:rsidP="002C0E95">
      <w:pPr>
        <w:jc w:val="both"/>
        <w:rPr>
          <w:kern w:val="0"/>
          <w:lang w:eastAsia="pt-BR"/>
        </w:rPr>
      </w:pPr>
    </w:p>
    <w:p w:rsidR="00506C43" w:rsidRPr="00AB2691" w:rsidRDefault="00506C43" w:rsidP="002C0E95">
      <w:pPr>
        <w:spacing w:line="480" w:lineRule="auto"/>
        <w:jc w:val="both"/>
      </w:pPr>
      <w:r w:rsidRPr="00AB2691">
        <w:rPr>
          <w:b/>
          <w:bCs/>
        </w:rPr>
        <w:tab/>
        <w:t>2.2.4 – Anexos</w:t>
      </w:r>
      <w:r>
        <w:rPr>
          <w:b/>
          <w:bCs/>
        </w:rPr>
        <w:t>:</w:t>
      </w: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Default="00506C43" w:rsidP="002C0E95">
      <w:pPr>
        <w:jc w:val="both"/>
      </w:pPr>
    </w:p>
    <w:p w:rsidR="00506C43" w:rsidRDefault="00506C43" w:rsidP="002C0E95">
      <w:pPr>
        <w:jc w:val="both"/>
      </w:pPr>
    </w:p>
    <w:p w:rsidR="00506C43" w:rsidRDefault="00506C43" w:rsidP="002C0E95">
      <w:pPr>
        <w:jc w:val="both"/>
      </w:pPr>
    </w:p>
    <w:p w:rsidR="00506C43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Default="00506C43" w:rsidP="002C0E95">
      <w:pPr>
        <w:jc w:val="both"/>
      </w:pPr>
    </w:p>
    <w:p w:rsidR="00506C43" w:rsidRDefault="00506C43" w:rsidP="00B368E0">
      <w:pPr>
        <w:spacing w:line="480" w:lineRule="auto"/>
        <w:jc w:val="both"/>
      </w:pPr>
      <w:r>
        <w:rPr>
          <w:b/>
          <w:bCs/>
        </w:rPr>
        <w:t>3</w:t>
      </w:r>
      <w:r w:rsidRPr="00AB2691">
        <w:rPr>
          <w:b/>
          <w:bCs/>
        </w:rPr>
        <w:t>.</w:t>
      </w:r>
      <w:r>
        <w:rPr>
          <w:b/>
          <w:bCs/>
        </w:rPr>
        <w:t>3</w:t>
      </w:r>
      <w:r w:rsidRPr="00AB2691">
        <w:rPr>
          <w:b/>
          <w:bCs/>
        </w:rPr>
        <w:t>– Nome do Evento:</w:t>
      </w:r>
    </w:p>
    <w:p w:rsidR="00506C43" w:rsidRPr="00AB2691" w:rsidRDefault="00506C43" w:rsidP="00B368E0">
      <w:pPr>
        <w:spacing w:line="480" w:lineRule="auto"/>
        <w:jc w:val="both"/>
      </w:pPr>
      <w:r w:rsidRPr="00AB2691">
        <w:tab/>
      </w:r>
      <w:r>
        <w:rPr>
          <w:b/>
          <w:bCs/>
        </w:rPr>
        <w:t>3</w:t>
      </w:r>
      <w:r w:rsidRPr="00AB2691">
        <w:rPr>
          <w:b/>
          <w:bCs/>
        </w:rPr>
        <w:t>.</w:t>
      </w:r>
      <w:r>
        <w:rPr>
          <w:b/>
          <w:bCs/>
        </w:rPr>
        <w:t>3</w:t>
      </w:r>
      <w:r w:rsidRPr="00AB2691">
        <w:rPr>
          <w:b/>
          <w:bCs/>
        </w:rPr>
        <w:t>.1 – Data:</w:t>
      </w:r>
    </w:p>
    <w:p w:rsidR="00506C43" w:rsidRPr="003C4CAE" w:rsidRDefault="00506C43" w:rsidP="00B368E0">
      <w:pPr>
        <w:spacing w:line="480" w:lineRule="auto"/>
        <w:jc w:val="both"/>
      </w:pPr>
      <w:r w:rsidRPr="00AB2691">
        <w:tab/>
      </w:r>
      <w:r>
        <w:rPr>
          <w:b/>
          <w:bCs/>
        </w:rPr>
        <w:t>3.3</w:t>
      </w:r>
      <w:r w:rsidRPr="00AB2691">
        <w:rPr>
          <w:b/>
          <w:bCs/>
        </w:rPr>
        <w:t>.2 – Local:</w:t>
      </w:r>
    </w:p>
    <w:p w:rsidR="00506C43" w:rsidRDefault="00506C43" w:rsidP="00B368E0">
      <w:pPr>
        <w:jc w:val="both"/>
        <w:rPr>
          <w:kern w:val="0"/>
          <w:lang w:eastAsia="pt-BR"/>
        </w:rPr>
      </w:pPr>
      <w:r>
        <w:rPr>
          <w:b/>
          <w:bCs/>
        </w:rPr>
        <w:tab/>
        <w:t>3.3.3 – Atividades Desenvolvidas:</w:t>
      </w:r>
      <w:r>
        <w:t>Definir o evento em no máximo 3 linhas</w:t>
      </w:r>
    </w:p>
    <w:p w:rsidR="00506C43" w:rsidRPr="003C4CAE" w:rsidRDefault="00506C43" w:rsidP="00B368E0">
      <w:pPr>
        <w:jc w:val="both"/>
        <w:rPr>
          <w:kern w:val="0"/>
          <w:lang w:eastAsia="pt-BR"/>
        </w:rPr>
      </w:pPr>
    </w:p>
    <w:p w:rsidR="00506C43" w:rsidRPr="00AB2691" w:rsidRDefault="00506C43" w:rsidP="00B368E0">
      <w:pPr>
        <w:spacing w:line="480" w:lineRule="auto"/>
        <w:jc w:val="both"/>
      </w:pPr>
      <w:r>
        <w:rPr>
          <w:b/>
          <w:bCs/>
        </w:rPr>
        <w:tab/>
        <w:t>3.3</w:t>
      </w:r>
      <w:r w:rsidRPr="00AB2691">
        <w:rPr>
          <w:b/>
          <w:bCs/>
        </w:rPr>
        <w:t>.4 – Anexos</w:t>
      </w:r>
      <w:r>
        <w:rPr>
          <w:b/>
          <w:bCs/>
        </w:rPr>
        <w:t>:</w:t>
      </w: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Pr="00AB2691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Pr="00AB2691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Pr="00AB2691" w:rsidRDefault="00506C43" w:rsidP="002C0E95">
      <w:pPr>
        <w:spacing w:line="360" w:lineRule="auto"/>
        <w:jc w:val="both"/>
        <w:rPr>
          <w:sz w:val="80"/>
          <w:szCs w:val="80"/>
        </w:rPr>
      </w:pPr>
    </w:p>
    <w:p w:rsidR="00506C43" w:rsidRPr="00AB2691" w:rsidRDefault="00506C43" w:rsidP="002C0E95">
      <w:pPr>
        <w:spacing w:line="360" w:lineRule="auto"/>
        <w:jc w:val="center"/>
        <w:rPr>
          <w:sz w:val="80"/>
          <w:szCs w:val="80"/>
        </w:rPr>
      </w:pPr>
      <w:r w:rsidRPr="00AB2691">
        <w:rPr>
          <w:sz w:val="80"/>
          <w:szCs w:val="80"/>
        </w:rPr>
        <w:t>REGIONAIS</w:t>
      </w: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Default="00506C43" w:rsidP="002C0E95">
      <w:pPr>
        <w:jc w:val="both"/>
      </w:pPr>
    </w:p>
    <w:p w:rsidR="00506C43" w:rsidRDefault="00506C43" w:rsidP="002C0E95">
      <w:pPr>
        <w:jc w:val="both"/>
      </w:pPr>
    </w:p>
    <w:p w:rsidR="00506C43" w:rsidRDefault="00506C43" w:rsidP="002C0E95">
      <w:pPr>
        <w:jc w:val="both"/>
      </w:pPr>
    </w:p>
    <w:p w:rsidR="00506C43" w:rsidRDefault="00506C43" w:rsidP="002C0E95">
      <w:pPr>
        <w:jc w:val="both"/>
      </w:pPr>
    </w:p>
    <w:p w:rsidR="00506C43" w:rsidRDefault="00506C43" w:rsidP="002C0E95">
      <w:pPr>
        <w:jc w:val="both"/>
      </w:pPr>
    </w:p>
    <w:p w:rsidR="00506C43" w:rsidRDefault="00506C43" w:rsidP="002C0E95">
      <w:pPr>
        <w:jc w:val="both"/>
      </w:pPr>
    </w:p>
    <w:p w:rsidR="00506C43" w:rsidRDefault="00506C43" w:rsidP="002C0E95">
      <w:pPr>
        <w:jc w:val="both"/>
      </w:pPr>
    </w:p>
    <w:p w:rsidR="00506C43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Default="00506C43" w:rsidP="002C0E95">
      <w:pPr>
        <w:jc w:val="both"/>
      </w:pPr>
    </w:p>
    <w:p w:rsidR="00506C43" w:rsidRDefault="00506C43" w:rsidP="002C0E95">
      <w:pPr>
        <w:jc w:val="both"/>
      </w:pPr>
    </w:p>
    <w:p w:rsidR="00506C43" w:rsidRDefault="00506C43" w:rsidP="002C0E95">
      <w:pPr>
        <w:jc w:val="both"/>
      </w:pPr>
    </w:p>
    <w:p w:rsidR="00506C43" w:rsidRDefault="00506C43" w:rsidP="002C0E95">
      <w:pPr>
        <w:jc w:val="both"/>
      </w:pPr>
    </w:p>
    <w:p w:rsidR="00506C43" w:rsidRDefault="00506C43" w:rsidP="002C0E95">
      <w:pPr>
        <w:jc w:val="both"/>
      </w:pPr>
    </w:p>
    <w:p w:rsidR="00506C43" w:rsidRDefault="00506C43" w:rsidP="002C0E95">
      <w:pPr>
        <w:jc w:val="both"/>
      </w:pPr>
    </w:p>
    <w:p w:rsidR="00506C43" w:rsidRDefault="00506C43" w:rsidP="002C0E95">
      <w:pPr>
        <w:jc w:val="both"/>
      </w:pPr>
    </w:p>
    <w:p w:rsidR="00506C43" w:rsidRDefault="00506C43" w:rsidP="002C0E95">
      <w:pPr>
        <w:jc w:val="both"/>
      </w:pPr>
    </w:p>
    <w:p w:rsidR="00506C43" w:rsidRDefault="00506C43" w:rsidP="002C0E95">
      <w:pPr>
        <w:jc w:val="both"/>
      </w:pPr>
    </w:p>
    <w:p w:rsidR="00506C43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spacing w:line="480" w:lineRule="auto"/>
        <w:jc w:val="both"/>
      </w:pPr>
      <w:r w:rsidRPr="00AB2691">
        <w:rPr>
          <w:b/>
          <w:bCs/>
        </w:rPr>
        <w:t>2.1– Nome do Evento:</w:t>
      </w:r>
    </w:p>
    <w:p w:rsidR="00506C43" w:rsidRPr="00AB2691" w:rsidRDefault="00506C43" w:rsidP="002C0E95">
      <w:pPr>
        <w:spacing w:line="480" w:lineRule="auto"/>
        <w:jc w:val="both"/>
      </w:pPr>
      <w:r w:rsidRPr="00AB2691">
        <w:tab/>
      </w:r>
      <w:r w:rsidRPr="00AB2691">
        <w:rPr>
          <w:b/>
          <w:bCs/>
        </w:rPr>
        <w:t>2.1.1 – Data:</w:t>
      </w:r>
    </w:p>
    <w:p w:rsidR="00506C43" w:rsidRPr="00373333" w:rsidRDefault="00506C43" w:rsidP="002C0E95">
      <w:pPr>
        <w:spacing w:line="480" w:lineRule="auto"/>
        <w:jc w:val="both"/>
      </w:pPr>
      <w:r w:rsidRPr="00AB2691">
        <w:tab/>
      </w:r>
      <w:r w:rsidRPr="00AB2691">
        <w:rPr>
          <w:b/>
          <w:bCs/>
        </w:rPr>
        <w:t xml:space="preserve">2.1.2 – Local: </w:t>
      </w:r>
    </w:p>
    <w:p w:rsidR="00506C43" w:rsidRPr="00733BB8" w:rsidRDefault="00506C43" w:rsidP="002C0E95">
      <w:pPr>
        <w:spacing w:line="480" w:lineRule="auto"/>
        <w:jc w:val="both"/>
      </w:pPr>
      <w:r w:rsidRPr="00AB2691">
        <w:rPr>
          <w:b/>
          <w:bCs/>
        </w:rPr>
        <w:tab/>
        <w:t>2.1.3 – Atividades Desenvolvidas:</w:t>
      </w:r>
      <w:r>
        <w:t>Definir o evento em no máximo 3 linhas</w:t>
      </w:r>
    </w:p>
    <w:p w:rsidR="00506C43" w:rsidRPr="00AB2691" w:rsidRDefault="00506C43" w:rsidP="002C0E95">
      <w:pPr>
        <w:spacing w:line="480" w:lineRule="auto"/>
        <w:jc w:val="both"/>
      </w:pPr>
      <w:r w:rsidRPr="00AB2691">
        <w:rPr>
          <w:b/>
          <w:bCs/>
        </w:rPr>
        <w:tab/>
        <w:t>2.1.4 – Anexos:</w:t>
      </w: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spacing w:line="480" w:lineRule="auto"/>
        <w:jc w:val="both"/>
        <w:rPr>
          <w:b/>
          <w:bCs/>
        </w:rPr>
      </w:pPr>
      <w:r w:rsidRPr="00AB2691">
        <w:rPr>
          <w:b/>
          <w:bCs/>
        </w:rPr>
        <w:tab/>
      </w:r>
    </w:p>
    <w:p w:rsidR="00506C43" w:rsidRPr="00AB2691" w:rsidRDefault="00506C43" w:rsidP="002C0E95">
      <w:pPr>
        <w:spacing w:line="480" w:lineRule="auto"/>
        <w:jc w:val="both"/>
      </w:pPr>
      <w:r w:rsidRPr="00AB2691">
        <w:rPr>
          <w:b/>
          <w:bCs/>
        </w:rPr>
        <w:tab/>
        <w:t>2.2– Nome do Evento:</w:t>
      </w:r>
    </w:p>
    <w:p w:rsidR="00506C43" w:rsidRPr="00AB2691" w:rsidRDefault="00506C43" w:rsidP="002C0E95">
      <w:pPr>
        <w:spacing w:line="480" w:lineRule="auto"/>
        <w:jc w:val="both"/>
      </w:pPr>
      <w:r w:rsidRPr="00AB2691">
        <w:tab/>
      </w:r>
      <w:r w:rsidRPr="00AB2691">
        <w:rPr>
          <w:b/>
          <w:bCs/>
        </w:rPr>
        <w:t>2.2.1 – Data:</w:t>
      </w:r>
    </w:p>
    <w:p w:rsidR="00506C43" w:rsidRPr="00373333" w:rsidRDefault="00506C43" w:rsidP="002C0E95">
      <w:pPr>
        <w:spacing w:line="480" w:lineRule="auto"/>
        <w:jc w:val="both"/>
      </w:pPr>
      <w:r w:rsidRPr="00AB2691">
        <w:tab/>
      </w:r>
      <w:r w:rsidRPr="00AB2691">
        <w:rPr>
          <w:b/>
          <w:bCs/>
        </w:rPr>
        <w:t xml:space="preserve">2.2.2 – Local: </w:t>
      </w:r>
    </w:p>
    <w:p w:rsidR="00506C43" w:rsidRPr="002C0E95" w:rsidRDefault="00506C43" w:rsidP="002C0E95">
      <w:pPr>
        <w:spacing w:line="480" w:lineRule="auto"/>
        <w:jc w:val="both"/>
      </w:pPr>
      <w:r w:rsidRPr="00AB2691">
        <w:rPr>
          <w:b/>
          <w:bCs/>
        </w:rPr>
        <w:tab/>
        <w:t>2.2.3 – Atividades Desenvolvidas:</w:t>
      </w:r>
      <w:r>
        <w:t>Definir o evento em no máximo 3 linhas</w:t>
      </w:r>
    </w:p>
    <w:p w:rsidR="00506C43" w:rsidRPr="00AB2691" w:rsidRDefault="00506C43" w:rsidP="002C0E95">
      <w:pPr>
        <w:jc w:val="both"/>
      </w:pPr>
      <w:r w:rsidRPr="00AB2691">
        <w:rPr>
          <w:b/>
          <w:bCs/>
        </w:rPr>
        <w:tab/>
        <w:t>2.2.4 – Anexos:</w:t>
      </w: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Pr="00AB2691" w:rsidRDefault="00506C43" w:rsidP="002C0E95">
      <w:pPr>
        <w:jc w:val="both"/>
      </w:pPr>
    </w:p>
    <w:p w:rsidR="00506C43" w:rsidRDefault="00506C43" w:rsidP="002C0E95">
      <w:pPr>
        <w:spacing w:line="480" w:lineRule="auto"/>
        <w:jc w:val="both"/>
        <w:rPr>
          <w:b/>
          <w:bCs/>
        </w:rPr>
      </w:pPr>
      <w:r w:rsidRPr="00AB2691">
        <w:rPr>
          <w:b/>
          <w:bCs/>
        </w:rPr>
        <w:tab/>
      </w:r>
    </w:p>
    <w:p w:rsidR="00506C43" w:rsidRDefault="00506C43" w:rsidP="002C0E95">
      <w:pPr>
        <w:spacing w:line="480" w:lineRule="auto"/>
        <w:jc w:val="both"/>
        <w:rPr>
          <w:b/>
          <w:bCs/>
        </w:rPr>
      </w:pPr>
    </w:p>
    <w:p w:rsidR="00506C43" w:rsidRDefault="00506C43" w:rsidP="002C0E95">
      <w:pPr>
        <w:spacing w:line="480" w:lineRule="auto"/>
        <w:jc w:val="both"/>
        <w:rPr>
          <w:b/>
          <w:bCs/>
        </w:rPr>
      </w:pPr>
    </w:p>
    <w:p w:rsidR="00506C43" w:rsidRPr="00AB2691" w:rsidRDefault="00506C43" w:rsidP="002C0E95">
      <w:pPr>
        <w:spacing w:line="480" w:lineRule="auto"/>
        <w:jc w:val="both"/>
        <w:rPr>
          <w:b/>
          <w:bCs/>
        </w:rPr>
      </w:pPr>
    </w:p>
    <w:p w:rsidR="00506C43" w:rsidRPr="00AB2691" w:rsidRDefault="00506C43" w:rsidP="002C0E95">
      <w:pPr>
        <w:spacing w:line="480" w:lineRule="auto"/>
        <w:jc w:val="both"/>
      </w:pPr>
      <w:r w:rsidRPr="00AB2691">
        <w:rPr>
          <w:b/>
          <w:bCs/>
        </w:rPr>
        <w:tab/>
        <w:t>2.3– Nome do Evento:</w:t>
      </w:r>
    </w:p>
    <w:p w:rsidR="00506C43" w:rsidRPr="00AB2691" w:rsidRDefault="00506C43" w:rsidP="002C0E95">
      <w:pPr>
        <w:spacing w:line="480" w:lineRule="auto"/>
        <w:jc w:val="both"/>
      </w:pPr>
      <w:r w:rsidRPr="00AB2691">
        <w:tab/>
      </w:r>
      <w:r w:rsidRPr="00AB2691">
        <w:rPr>
          <w:b/>
          <w:bCs/>
        </w:rPr>
        <w:t>2.3.1 – Data:</w:t>
      </w:r>
    </w:p>
    <w:p w:rsidR="00506C43" w:rsidRPr="002C0E95" w:rsidRDefault="00506C43" w:rsidP="002C0E95">
      <w:pPr>
        <w:spacing w:line="480" w:lineRule="auto"/>
        <w:jc w:val="both"/>
      </w:pPr>
      <w:r w:rsidRPr="00AB2691">
        <w:tab/>
      </w:r>
      <w:r w:rsidRPr="00AB2691">
        <w:rPr>
          <w:b/>
          <w:bCs/>
        </w:rPr>
        <w:t>2.3.2 – Local:</w:t>
      </w:r>
    </w:p>
    <w:p w:rsidR="00506C43" w:rsidRPr="00AB2691" w:rsidRDefault="00506C43" w:rsidP="002C0E95">
      <w:pPr>
        <w:spacing w:line="480" w:lineRule="auto"/>
        <w:jc w:val="both"/>
        <w:rPr>
          <w:b/>
          <w:bCs/>
        </w:rPr>
      </w:pPr>
      <w:r w:rsidRPr="00AB2691">
        <w:rPr>
          <w:b/>
          <w:bCs/>
        </w:rPr>
        <w:tab/>
        <w:t>2.3.3 – Atividades Desenvolvidas:</w:t>
      </w:r>
      <w:r>
        <w:t>Definir o evento em no máximo 3 linhas</w:t>
      </w:r>
    </w:p>
    <w:p w:rsidR="00506C43" w:rsidRPr="00AB2691" w:rsidRDefault="00506C43" w:rsidP="002C0E95">
      <w:pPr>
        <w:spacing w:line="480" w:lineRule="auto"/>
        <w:jc w:val="both"/>
      </w:pPr>
      <w:r w:rsidRPr="00AB2691">
        <w:rPr>
          <w:b/>
          <w:bCs/>
        </w:rPr>
        <w:tab/>
        <w:t>2.3.4 – Anexos:</w:t>
      </w:r>
    </w:p>
    <w:p w:rsidR="00506C43" w:rsidRPr="00AB2691" w:rsidRDefault="00506C43" w:rsidP="002C0E95">
      <w:pPr>
        <w:spacing w:line="480" w:lineRule="auto"/>
        <w:jc w:val="both"/>
      </w:pPr>
    </w:p>
    <w:p w:rsidR="00506C43" w:rsidRPr="00AB2691" w:rsidRDefault="00506C43" w:rsidP="002C0E95">
      <w:pPr>
        <w:spacing w:line="480" w:lineRule="auto"/>
        <w:jc w:val="both"/>
      </w:pPr>
    </w:p>
    <w:p w:rsidR="00506C43" w:rsidRPr="00AB2691" w:rsidRDefault="00506C43" w:rsidP="002C0E95">
      <w:pPr>
        <w:spacing w:line="480" w:lineRule="auto"/>
        <w:jc w:val="both"/>
      </w:pPr>
    </w:p>
    <w:p w:rsidR="00506C43" w:rsidRPr="00AB2691" w:rsidRDefault="00506C43" w:rsidP="002C0E95">
      <w:pPr>
        <w:spacing w:line="480" w:lineRule="auto"/>
        <w:jc w:val="both"/>
      </w:pPr>
    </w:p>
    <w:p w:rsidR="00506C43" w:rsidRPr="00AB2691" w:rsidRDefault="00506C43" w:rsidP="002C0E95">
      <w:pPr>
        <w:spacing w:line="480" w:lineRule="auto"/>
        <w:jc w:val="both"/>
      </w:pPr>
    </w:p>
    <w:p w:rsidR="00506C43" w:rsidRPr="00AB2691" w:rsidRDefault="00506C43" w:rsidP="002C0E95">
      <w:pPr>
        <w:spacing w:line="480" w:lineRule="auto"/>
        <w:jc w:val="both"/>
      </w:pPr>
    </w:p>
    <w:p w:rsidR="00506C43" w:rsidRPr="00AB2691" w:rsidRDefault="00506C43" w:rsidP="002C0E95">
      <w:pPr>
        <w:spacing w:line="480" w:lineRule="auto"/>
        <w:jc w:val="both"/>
      </w:pPr>
    </w:p>
    <w:p w:rsidR="00506C43" w:rsidRPr="00AB2691" w:rsidRDefault="00506C43" w:rsidP="002C0E95">
      <w:pPr>
        <w:spacing w:line="480" w:lineRule="auto"/>
        <w:jc w:val="both"/>
      </w:pPr>
    </w:p>
    <w:p w:rsidR="00506C43" w:rsidRPr="00AB2691" w:rsidRDefault="00506C43" w:rsidP="002C0E95">
      <w:pPr>
        <w:spacing w:line="480" w:lineRule="auto"/>
        <w:jc w:val="both"/>
      </w:pPr>
    </w:p>
    <w:p w:rsidR="00506C43" w:rsidRPr="00AB2691" w:rsidRDefault="00506C43" w:rsidP="002C0E95">
      <w:pPr>
        <w:spacing w:line="480" w:lineRule="auto"/>
        <w:jc w:val="both"/>
      </w:pPr>
    </w:p>
    <w:p w:rsidR="00506C43" w:rsidRPr="00AB2691" w:rsidRDefault="00506C43" w:rsidP="002C0E95">
      <w:pPr>
        <w:spacing w:line="480" w:lineRule="auto"/>
        <w:jc w:val="both"/>
      </w:pPr>
    </w:p>
    <w:p w:rsidR="00506C43" w:rsidRPr="00AB2691" w:rsidRDefault="00506C43" w:rsidP="002C0E95">
      <w:pPr>
        <w:spacing w:line="480" w:lineRule="auto"/>
        <w:jc w:val="both"/>
      </w:pPr>
    </w:p>
    <w:p w:rsidR="00506C43" w:rsidRPr="00AB2691" w:rsidRDefault="00506C43" w:rsidP="002C0E95">
      <w:pPr>
        <w:spacing w:line="480" w:lineRule="auto"/>
        <w:jc w:val="both"/>
      </w:pPr>
    </w:p>
    <w:p w:rsidR="00506C43" w:rsidRPr="00AB2691" w:rsidRDefault="00506C43" w:rsidP="002C0E95">
      <w:pPr>
        <w:spacing w:line="480" w:lineRule="auto"/>
        <w:jc w:val="both"/>
      </w:pPr>
    </w:p>
    <w:p w:rsidR="00506C43" w:rsidRPr="00AB2691" w:rsidRDefault="00506C43" w:rsidP="002C0E95">
      <w:pPr>
        <w:spacing w:line="480" w:lineRule="auto"/>
        <w:jc w:val="both"/>
      </w:pPr>
    </w:p>
    <w:p w:rsidR="00506C43" w:rsidRDefault="00506C43" w:rsidP="002C0E95">
      <w:pPr>
        <w:spacing w:line="480" w:lineRule="auto"/>
        <w:jc w:val="both"/>
        <w:rPr>
          <w:b/>
          <w:bCs/>
        </w:rPr>
      </w:pPr>
    </w:p>
    <w:p w:rsidR="00506C43" w:rsidRDefault="00506C43" w:rsidP="002C0E95">
      <w:pPr>
        <w:spacing w:line="480" w:lineRule="auto"/>
        <w:jc w:val="both"/>
        <w:rPr>
          <w:b/>
          <w:bCs/>
        </w:rPr>
      </w:pPr>
    </w:p>
    <w:p w:rsidR="00506C43" w:rsidRDefault="00506C43" w:rsidP="002C0E95">
      <w:pPr>
        <w:spacing w:line="480" w:lineRule="auto"/>
        <w:jc w:val="both"/>
        <w:rPr>
          <w:b/>
          <w:bCs/>
        </w:rPr>
      </w:pPr>
    </w:p>
    <w:p w:rsidR="00506C43" w:rsidRDefault="00506C43" w:rsidP="002C0E95">
      <w:pPr>
        <w:spacing w:line="480" w:lineRule="auto"/>
        <w:jc w:val="both"/>
        <w:rPr>
          <w:b/>
          <w:bCs/>
        </w:rPr>
      </w:pPr>
    </w:p>
    <w:p w:rsidR="00506C43" w:rsidRDefault="00506C43" w:rsidP="002C0E95">
      <w:pPr>
        <w:spacing w:line="480" w:lineRule="auto"/>
        <w:jc w:val="both"/>
        <w:rPr>
          <w:b/>
          <w:bCs/>
        </w:rPr>
      </w:pPr>
    </w:p>
    <w:p w:rsidR="00506C43" w:rsidRPr="00AB2691" w:rsidRDefault="00506C43" w:rsidP="002C0E95">
      <w:pPr>
        <w:spacing w:line="480" w:lineRule="auto"/>
        <w:jc w:val="both"/>
        <w:rPr>
          <w:b/>
          <w:bCs/>
        </w:rPr>
      </w:pPr>
    </w:p>
    <w:p w:rsidR="00506C43" w:rsidRPr="00AB2691" w:rsidRDefault="00506C43" w:rsidP="002C0E95">
      <w:pPr>
        <w:spacing w:line="480" w:lineRule="auto"/>
        <w:jc w:val="both"/>
      </w:pPr>
      <w:r w:rsidRPr="00AB2691">
        <w:rPr>
          <w:b/>
          <w:bCs/>
        </w:rPr>
        <w:tab/>
        <w:t>2.4– Nome do Evento:</w:t>
      </w:r>
    </w:p>
    <w:p w:rsidR="00506C43" w:rsidRPr="00AB2691" w:rsidRDefault="00506C43" w:rsidP="002C0E95">
      <w:pPr>
        <w:spacing w:line="480" w:lineRule="auto"/>
        <w:jc w:val="both"/>
      </w:pPr>
      <w:r w:rsidRPr="00AB2691">
        <w:tab/>
      </w:r>
      <w:r w:rsidRPr="00AB2691">
        <w:rPr>
          <w:b/>
          <w:bCs/>
        </w:rPr>
        <w:t>2.4.1 – Data:</w:t>
      </w:r>
    </w:p>
    <w:p w:rsidR="00506C43" w:rsidRPr="009E1760" w:rsidRDefault="00506C43" w:rsidP="002C0E95">
      <w:pPr>
        <w:spacing w:line="480" w:lineRule="auto"/>
        <w:jc w:val="both"/>
      </w:pPr>
      <w:r w:rsidRPr="00AB2691">
        <w:tab/>
      </w:r>
      <w:r w:rsidRPr="00AB2691">
        <w:rPr>
          <w:b/>
          <w:bCs/>
        </w:rPr>
        <w:t xml:space="preserve">2.4.2 – Local: </w:t>
      </w:r>
    </w:p>
    <w:p w:rsidR="00506C43" w:rsidRPr="005D73EF" w:rsidRDefault="00506C43" w:rsidP="002C0E95">
      <w:pPr>
        <w:spacing w:line="480" w:lineRule="auto"/>
        <w:jc w:val="both"/>
      </w:pPr>
      <w:r w:rsidRPr="00AB2691">
        <w:rPr>
          <w:b/>
          <w:bCs/>
        </w:rPr>
        <w:tab/>
        <w:t>2.4.3 – Atividades Desenvolvidas:</w:t>
      </w:r>
      <w:r>
        <w:t>Definir o evento em no máximo 3 linhas</w:t>
      </w:r>
    </w:p>
    <w:p w:rsidR="00506C43" w:rsidRPr="00AB2691" w:rsidRDefault="00506C43" w:rsidP="002C0E95">
      <w:pPr>
        <w:spacing w:line="480" w:lineRule="auto"/>
        <w:jc w:val="both"/>
      </w:pPr>
      <w:r w:rsidRPr="00AB2691">
        <w:rPr>
          <w:b/>
          <w:bCs/>
        </w:rPr>
        <w:tab/>
        <w:t>2.4.4 – Anexos:</w:t>
      </w:r>
    </w:p>
    <w:p w:rsidR="00506C43" w:rsidRPr="00AB2691" w:rsidRDefault="00506C43" w:rsidP="002C0E95">
      <w:pPr>
        <w:spacing w:line="480" w:lineRule="auto"/>
        <w:jc w:val="both"/>
      </w:pPr>
    </w:p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Pr="0011722C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Pr="0011722C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Default="00506C43" w:rsidP="007F460A">
      <w:pPr>
        <w:spacing w:line="360" w:lineRule="auto"/>
        <w:jc w:val="center"/>
        <w:rPr>
          <w:sz w:val="80"/>
          <w:szCs w:val="80"/>
        </w:rPr>
      </w:pPr>
      <w:r>
        <w:rPr>
          <w:sz w:val="80"/>
          <w:szCs w:val="80"/>
        </w:rPr>
        <w:t>PROJETO I</w:t>
      </w:r>
    </w:p>
    <w:p w:rsidR="00506C43" w:rsidRPr="0011722C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Default="00506C43" w:rsidP="007F460A">
      <w:pPr>
        <w:spacing w:line="360" w:lineRule="auto"/>
        <w:jc w:val="center"/>
        <w:rPr>
          <w:sz w:val="80"/>
          <w:szCs w:val="80"/>
        </w:rPr>
      </w:pPr>
      <w:r w:rsidRPr="0011722C">
        <w:rPr>
          <w:sz w:val="80"/>
          <w:szCs w:val="80"/>
        </w:rPr>
        <w:t>“MTG</w:t>
      </w:r>
      <w:r>
        <w:rPr>
          <w:sz w:val="80"/>
          <w:szCs w:val="80"/>
        </w:rPr>
        <w:t xml:space="preserve"> E A COMUNIDADE ESCOLAR</w:t>
      </w:r>
      <w:r w:rsidRPr="0011722C">
        <w:rPr>
          <w:sz w:val="80"/>
          <w:szCs w:val="80"/>
        </w:rPr>
        <w:t>”</w:t>
      </w:r>
    </w:p>
    <w:p w:rsidR="00506C43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Default="00506C43" w:rsidP="007F460A">
      <w:pPr>
        <w:spacing w:line="360" w:lineRule="auto"/>
        <w:rPr>
          <w:b/>
          <w:bCs/>
        </w:rPr>
      </w:pPr>
    </w:p>
    <w:p w:rsidR="00506C43" w:rsidRDefault="00506C43" w:rsidP="007F460A">
      <w:pPr>
        <w:tabs>
          <w:tab w:val="left" w:pos="5387"/>
        </w:tabs>
        <w:spacing w:line="360" w:lineRule="auto"/>
        <w:rPr>
          <w:b/>
          <w:bCs/>
        </w:rPr>
      </w:pPr>
    </w:p>
    <w:p w:rsidR="00506C43" w:rsidRDefault="00506C43" w:rsidP="007F460A">
      <w:pPr>
        <w:tabs>
          <w:tab w:val="left" w:pos="5387"/>
        </w:tabs>
        <w:spacing w:line="360" w:lineRule="auto"/>
        <w:rPr>
          <w:b/>
          <w:bCs/>
        </w:rPr>
      </w:pPr>
    </w:p>
    <w:p w:rsidR="00506C43" w:rsidRDefault="00506C43" w:rsidP="007F460A">
      <w:pPr>
        <w:tabs>
          <w:tab w:val="left" w:pos="5387"/>
        </w:tabs>
        <w:spacing w:line="360" w:lineRule="auto"/>
        <w:rPr>
          <w:b/>
          <w:bCs/>
        </w:rPr>
      </w:pPr>
    </w:p>
    <w:p w:rsidR="00506C43" w:rsidRDefault="00506C43" w:rsidP="007F460A">
      <w:pPr>
        <w:tabs>
          <w:tab w:val="left" w:pos="5387"/>
        </w:tabs>
        <w:spacing w:line="360" w:lineRule="auto"/>
        <w:rPr>
          <w:b/>
          <w:bCs/>
        </w:rPr>
      </w:pPr>
    </w:p>
    <w:p w:rsidR="00506C43" w:rsidRPr="007224F1" w:rsidRDefault="00506C43" w:rsidP="007F460A">
      <w:pPr>
        <w:tabs>
          <w:tab w:val="left" w:pos="5387"/>
        </w:tabs>
        <w:spacing w:line="360" w:lineRule="auto"/>
        <w:rPr>
          <w:rFonts w:ascii="Arial" w:hAnsi="Arial" w:cs="Arial"/>
          <w:b/>
          <w:bCs/>
        </w:rPr>
      </w:pPr>
      <w:r w:rsidRPr="008C5955">
        <w:rPr>
          <w:b/>
          <w:bCs/>
        </w:rPr>
        <w:t>1. DADOS DE IDENTIFICAÇÃO:</w:t>
      </w:r>
    </w:p>
    <w:p w:rsidR="00506C43" w:rsidRPr="008C5955" w:rsidRDefault="00506C43" w:rsidP="007F460A">
      <w:pPr>
        <w:spacing w:line="360" w:lineRule="auto"/>
        <w:jc w:val="both"/>
        <w:rPr>
          <w:b/>
          <w:bCs/>
        </w:rPr>
      </w:pPr>
    </w:p>
    <w:p w:rsidR="00506C43" w:rsidRPr="008C5955" w:rsidRDefault="00506C43" w:rsidP="007F460A">
      <w:pPr>
        <w:spacing w:line="360" w:lineRule="auto"/>
        <w:jc w:val="both"/>
      </w:pPr>
      <w:r w:rsidRPr="008C5955">
        <w:rPr>
          <w:b/>
          <w:bCs/>
        </w:rPr>
        <w:t>1.1. Tema Central:</w:t>
      </w:r>
      <w:r>
        <w:t xml:space="preserve"> MTG E A COMUNIDADE ESCOLAR</w:t>
      </w:r>
    </w:p>
    <w:p w:rsidR="00506C43" w:rsidRPr="008C5955" w:rsidRDefault="00506C43" w:rsidP="007F460A">
      <w:pPr>
        <w:spacing w:line="360" w:lineRule="auto"/>
        <w:jc w:val="both"/>
        <w:rPr>
          <w:b/>
          <w:bCs/>
        </w:rPr>
      </w:pPr>
    </w:p>
    <w:p w:rsidR="00506C43" w:rsidRPr="008C5955" w:rsidRDefault="00506C43" w:rsidP="007F460A">
      <w:pPr>
        <w:spacing w:line="360" w:lineRule="auto"/>
        <w:jc w:val="both"/>
        <w:rPr>
          <w:b/>
          <w:bCs/>
        </w:rPr>
      </w:pPr>
      <w:r>
        <w:rPr>
          <w:b/>
          <w:bCs/>
        </w:rPr>
        <w:t>1.2</w:t>
      </w:r>
      <w:r w:rsidRPr="008C5955">
        <w:rPr>
          <w:b/>
          <w:bCs/>
        </w:rPr>
        <w:t xml:space="preserve">. Período de Duração: </w:t>
      </w:r>
    </w:p>
    <w:p w:rsidR="00506C43" w:rsidRPr="008C5955" w:rsidRDefault="00506C43" w:rsidP="007F460A">
      <w:pPr>
        <w:spacing w:line="360" w:lineRule="auto"/>
        <w:jc w:val="both"/>
      </w:pPr>
      <w:r>
        <w:rPr>
          <w:b/>
          <w:bCs/>
        </w:rPr>
        <w:tab/>
      </w:r>
      <w:r>
        <w:rPr>
          <w:b/>
          <w:bCs/>
        </w:rPr>
        <w:tab/>
        <w:t>1.2</w:t>
      </w:r>
      <w:r w:rsidRPr="008C5955">
        <w:rPr>
          <w:b/>
          <w:bCs/>
        </w:rPr>
        <w:t xml:space="preserve">.a. </w:t>
      </w:r>
      <w:r>
        <w:t>Data de Início:</w:t>
      </w:r>
    </w:p>
    <w:p w:rsidR="00506C43" w:rsidRPr="008C5955" w:rsidRDefault="00506C43" w:rsidP="007F460A">
      <w:pPr>
        <w:spacing w:line="360" w:lineRule="auto"/>
        <w:jc w:val="both"/>
      </w:pPr>
      <w:r w:rsidRPr="008C5955">
        <w:tab/>
      </w:r>
      <w:r w:rsidRPr="008C5955">
        <w:tab/>
      </w:r>
      <w:r>
        <w:rPr>
          <w:b/>
          <w:bCs/>
        </w:rPr>
        <w:t>1.2</w:t>
      </w:r>
      <w:r w:rsidRPr="008C5955">
        <w:rPr>
          <w:b/>
          <w:bCs/>
        </w:rPr>
        <w:t>.b.</w:t>
      </w:r>
      <w:r w:rsidRPr="008C5955">
        <w:t xml:space="preserve"> Data de Término:</w:t>
      </w:r>
    </w:p>
    <w:p w:rsidR="00506C43" w:rsidRPr="008C5955" w:rsidRDefault="00506C43" w:rsidP="007F460A">
      <w:pPr>
        <w:spacing w:line="360" w:lineRule="auto"/>
        <w:jc w:val="both"/>
        <w:rPr>
          <w:b/>
          <w:bCs/>
        </w:rPr>
      </w:pPr>
    </w:p>
    <w:p w:rsidR="00506C43" w:rsidRPr="008C5955" w:rsidRDefault="00506C43" w:rsidP="007F460A">
      <w:pPr>
        <w:spacing w:line="360" w:lineRule="auto"/>
        <w:jc w:val="both"/>
      </w:pPr>
      <w:r>
        <w:rPr>
          <w:b/>
          <w:bCs/>
        </w:rPr>
        <w:t>1.3</w:t>
      </w:r>
      <w:r w:rsidRPr="008C5955">
        <w:rPr>
          <w:b/>
          <w:bCs/>
        </w:rPr>
        <w:t>. Nome da Promotora:</w:t>
      </w:r>
      <w:r>
        <w:t xml:space="preserve"> Nome da prenda, cargo, entidade e gestão</w:t>
      </w:r>
    </w:p>
    <w:p w:rsidR="00506C43" w:rsidRPr="008C5955" w:rsidRDefault="00506C43" w:rsidP="007F460A">
      <w:pPr>
        <w:spacing w:line="360" w:lineRule="auto"/>
        <w:jc w:val="both"/>
        <w:rPr>
          <w:b/>
          <w:bCs/>
        </w:rPr>
      </w:pPr>
    </w:p>
    <w:p w:rsidR="00506C43" w:rsidRPr="008C5955" w:rsidRDefault="00506C43" w:rsidP="007F460A">
      <w:pPr>
        <w:spacing w:line="360" w:lineRule="auto"/>
        <w:jc w:val="both"/>
      </w:pPr>
      <w:r>
        <w:rPr>
          <w:b/>
          <w:bCs/>
        </w:rPr>
        <w:t>1.4</w:t>
      </w:r>
      <w:r w:rsidRPr="008C5955">
        <w:rPr>
          <w:b/>
          <w:bCs/>
        </w:rPr>
        <w:t>. Local de Execução:</w:t>
      </w:r>
    </w:p>
    <w:p w:rsidR="00506C43" w:rsidRPr="008C5955" w:rsidRDefault="00506C43" w:rsidP="007F460A">
      <w:pPr>
        <w:spacing w:line="360" w:lineRule="auto"/>
        <w:jc w:val="both"/>
        <w:rPr>
          <w:b/>
          <w:bCs/>
        </w:rPr>
      </w:pPr>
    </w:p>
    <w:p w:rsidR="00506C43" w:rsidRDefault="00506C43" w:rsidP="007F460A">
      <w:pPr>
        <w:spacing w:line="360" w:lineRule="auto"/>
        <w:jc w:val="both"/>
        <w:rPr>
          <w:b/>
          <w:bCs/>
        </w:rPr>
      </w:pPr>
      <w:r>
        <w:rPr>
          <w:b/>
          <w:bCs/>
        </w:rPr>
        <w:t>1.5</w:t>
      </w:r>
      <w:r w:rsidRPr="008C5955">
        <w:rPr>
          <w:b/>
          <w:bCs/>
        </w:rPr>
        <w:t xml:space="preserve">. </w:t>
      </w:r>
      <w:r>
        <w:rPr>
          <w:b/>
          <w:bCs/>
        </w:rPr>
        <w:t>Público-alvo:</w:t>
      </w:r>
    </w:p>
    <w:p w:rsidR="00506C43" w:rsidRPr="008C5955" w:rsidRDefault="00506C43" w:rsidP="007F460A">
      <w:pPr>
        <w:spacing w:line="360" w:lineRule="auto"/>
        <w:jc w:val="both"/>
      </w:pPr>
    </w:p>
    <w:p w:rsidR="00506C43" w:rsidRDefault="00506C43" w:rsidP="00427EFC">
      <w:pPr>
        <w:spacing w:line="360" w:lineRule="auto"/>
        <w:jc w:val="both"/>
        <w:rPr>
          <w:b/>
          <w:bCs/>
        </w:rPr>
      </w:pPr>
      <w:r w:rsidRPr="008C5955">
        <w:rPr>
          <w:b/>
          <w:bCs/>
        </w:rPr>
        <w:t>2.  JUSTIFICATIVA</w:t>
      </w:r>
      <w:r>
        <w:rPr>
          <w:b/>
          <w:bCs/>
        </w:rPr>
        <w:t>:</w:t>
      </w:r>
    </w:p>
    <w:p w:rsidR="00506C43" w:rsidRDefault="00506C43" w:rsidP="00427EFC">
      <w:pPr>
        <w:spacing w:line="360" w:lineRule="auto"/>
        <w:jc w:val="both"/>
      </w:pPr>
      <w:r>
        <w:tab/>
      </w:r>
      <w:r>
        <w:tab/>
      </w:r>
    </w:p>
    <w:p w:rsidR="00506C43" w:rsidRDefault="00506C43" w:rsidP="00427EFC">
      <w:pPr>
        <w:spacing w:line="360" w:lineRule="auto"/>
        <w:jc w:val="both"/>
      </w:pPr>
    </w:p>
    <w:p w:rsidR="00506C43" w:rsidRPr="008C5955" w:rsidRDefault="00506C43" w:rsidP="007F460A">
      <w:pPr>
        <w:spacing w:line="480" w:lineRule="auto"/>
        <w:jc w:val="both"/>
      </w:pPr>
    </w:p>
    <w:p w:rsidR="00506C43" w:rsidRPr="008C5955" w:rsidRDefault="00506C43" w:rsidP="007F460A">
      <w:pPr>
        <w:spacing w:line="480" w:lineRule="auto"/>
        <w:jc w:val="both"/>
        <w:rPr>
          <w:b/>
          <w:bCs/>
        </w:rPr>
      </w:pPr>
      <w:r w:rsidRPr="008C5955">
        <w:rPr>
          <w:b/>
          <w:bCs/>
        </w:rPr>
        <w:t>3. OBJETIVOS:</w:t>
      </w:r>
    </w:p>
    <w:p w:rsidR="00506C43" w:rsidRDefault="00506C43" w:rsidP="00427EFC">
      <w:pPr>
        <w:spacing w:line="480" w:lineRule="auto"/>
        <w:jc w:val="both"/>
      </w:pPr>
      <w:r>
        <w:tab/>
      </w:r>
    </w:p>
    <w:p w:rsidR="00506C43" w:rsidRDefault="00506C43" w:rsidP="00427EFC">
      <w:pPr>
        <w:spacing w:line="480" w:lineRule="auto"/>
        <w:jc w:val="both"/>
      </w:pPr>
    </w:p>
    <w:p w:rsidR="00506C43" w:rsidRPr="008C5955" w:rsidRDefault="00506C43" w:rsidP="00427EFC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  <w:r>
        <w:rPr>
          <w:b/>
          <w:bCs/>
        </w:rPr>
        <w:t>Atividade 1:</w:t>
      </w:r>
    </w:p>
    <w:p w:rsidR="00506C43" w:rsidRDefault="00506C43" w:rsidP="007F460A">
      <w:pPr>
        <w:spacing w:line="480" w:lineRule="auto"/>
        <w:jc w:val="both"/>
        <w:rPr>
          <w:b/>
          <w:bCs/>
        </w:rPr>
      </w:pPr>
      <w:r>
        <w:rPr>
          <w:b/>
          <w:bCs/>
        </w:rPr>
        <w:t>Data:</w:t>
      </w:r>
    </w:p>
    <w:p w:rsidR="00506C43" w:rsidRPr="00427EFC" w:rsidRDefault="00506C43" w:rsidP="007F460A">
      <w:pPr>
        <w:spacing w:line="480" w:lineRule="auto"/>
        <w:jc w:val="both"/>
        <w:rPr>
          <w:b/>
          <w:bCs/>
        </w:rPr>
      </w:pPr>
      <w:r w:rsidRPr="002C2DAC">
        <w:rPr>
          <w:b/>
          <w:bCs/>
        </w:rPr>
        <w:t>Atividades Desenvolvidas:</w:t>
      </w:r>
      <w:r>
        <w:t>Elaborar um texto especificando as atividades do dia.</w:t>
      </w: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  <w:r>
        <w:rPr>
          <w:b/>
          <w:bCs/>
        </w:rPr>
        <w:t>Atividade 2.</w:t>
      </w:r>
    </w:p>
    <w:p w:rsidR="00506C43" w:rsidRDefault="00506C43" w:rsidP="007F460A">
      <w:pPr>
        <w:spacing w:line="480" w:lineRule="auto"/>
        <w:jc w:val="both"/>
        <w:rPr>
          <w:b/>
          <w:bCs/>
        </w:rPr>
      </w:pPr>
      <w:r>
        <w:rPr>
          <w:b/>
          <w:bCs/>
        </w:rPr>
        <w:t>Data:</w:t>
      </w:r>
    </w:p>
    <w:p w:rsidR="00506C43" w:rsidRPr="00633389" w:rsidRDefault="00506C43" w:rsidP="007F460A">
      <w:pPr>
        <w:spacing w:line="480" w:lineRule="auto"/>
        <w:jc w:val="both"/>
      </w:pPr>
      <w:r>
        <w:rPr>
          <w:b/>
          <w:bCs/>
        </w:rPr>
        <w:t>Atividades Desenvolvidas:</w:t>
      </w:r>
      <w:r w:rsidRPr="0025616B">
        <w:rPr>
          <w:b/>
          <w:bCs/>
        </w:rPr>
        <w:tab/>
      </w:r>
      <w:r>
        <w:t>Elaborar um texto especificando as atividades do dia.</w:t>
      </w:r>
    </w:p>
    <w:p w:rsidR="00506C43" w:rsidRPr="002C2DAC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  <w:r>
        <w:rPr>
          <w:b/>
          <w:bCs/>
        </w:rPr>
        <w:t>5. CONCLUSÃO:</w:t>
      </w:r>
    </w:p>
    <w:p w:rsidR="00506C43" w:rsidRPr="00DC39B6" w:rsidRDefault="00506C43" w:rsidP="007F460A">
      <w:pPr>
        <w:spacing w:line="480" w:lineRule="auto"/>
        <w:jc w:val="both"/>
      </w:pPr>
      <w:r>
        <w:rPr>
          <w:b/>
          <w:bCs/>
        </w:rPr>
        <w:tab/>
      </w:r>
      <w:r>
        <w:t>Texto concluindo e mostrando os benefícios da realização do projeto.</w:t>
      </w: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</w:p>
    <w:p w:rsidR="00506C43" w:rsidRDefault="00506C43" w:rsidP="007F460A">
      <w:pPr>
        <w:spacing w:line="480" w:lineRule="auto"/>
        <w:jc w:val="both"/>
        <w:rPr>
          <w:b/>
          <w:bCs/>
        </w:rPr>
      </w:pPr>
      <w:r>
        <w:rPr>
          <w:b/>
          <w:bCs/>
        </w:rPr>
        <w:t>6. ANEXOS ATIVIDADE 1</w:t>
      </w:r>
    </w:p>
    <w:p w:rsidR="00506C43" w:rsidRDefault="00506C43" w:rsidP="007F460A">
      <w:pPr>
        <w:spacing w:line="480" w:lineRule="auto"/>
        <w:jc w:val="both"/>
        <w:rPr>
          <w:b/>
          <w:bCs/>
        </w:rPr>
      </w:pPr>
      <w:r>
        <w:rPr>
          <w:b/>
          <w:bCs/>
        </w:rPr>
        <w:t xml:space="preserve">Anexo 01: </w:t>
      </w:r>
      <w:r>
        <w:t>Fotos (duas até três fotos, interagindo com o público-alvo).</w:t>
      </w:r>
    </w:p>
    <w:p w:rsidR="00506C43" w:rsidRDefault="00506C43" w:rsidP="007F460A">
      <w:pPr>
        <w:spacing w:line="480" w:lineRule="auto"/>
        <w:jc w:val="both"/>
      </w:pPr>
      <w:r>
        <w:rPr>
          <w:b/>
          <w:bCs/>
        </w:rPr>
        <w:t xml:space="preserve">Anexo 02: </w:t>
      </w:r>
      <w:r>
        <w:t>Atestado do responsável pelo local onde se realizou a atividade.</w:t>
      </w:r>
    </w:p>
    <w:p w:rsidR="00506C43" w:rsidRDefault="00506C43" w:rsidP="007F460A">
      <w:pPr>
        <w:spacing w:line="480" w:lineRule="auto"/>
        <w:jc w:val="both"/>
        <w:rPr>
          <w:b/>
          <w:bCs/>
        </w:rPr>
      </w:pPr>
      <w:r>
        <w:rPr>
          <w:b/>
          <w:bCs/>
        </w:rPr>
        <w:t xml:space="preserve">Anexo 03: </w:t>
      </w:r>
      <w:r>
        <w:t>Listas de presença</w:t>
      </w:r>
    </w:p>
    <w:p w:rsidR="00506C43" w:rsidRDefault="00506C43" w:rsidP="007F460A">
      <w:pPr>
        <w:spacing w:line="480" w:lineRule="auto"/>
        <w:jc w:val="both"/>
      </w:pPr>
      <w:r>
        <w:rPr>
          <w:b/>
          <w:bCs/>
        </w:rPr>
        <w:t xml:space="preserve">Anexo 04: </w:t>
      </w:r>
      <w:r>
        <w:t>Trabalhos desenvolvidos (caso houver)</w:t>
      </w:r>
    </w:p>
    <w:p w:rsidR="00506C43" w:rsidRDefault="00506C43" w:rsidP="00427EFC">
      <w:pPr>
        <w:spacing w:line="480" w:lineRule="auto"/>
        <w:jc w:val="both"/>
        <w:rPr>
          <w:b/>
          <w:bCs/>
        </w:rPr>
      </w:pPr>
    </w:p>
    <w:p w:rsidR="00506C43" w:rsidRDefault="00506C43" w:rsidP="00427EFC">
      <w:pPr>
        <w:spacing w:line="480" w:lineRule="auto"/>
        <w:jc w:val="both"/>
        <w:rPr>
          <w:b/>
          <w:bCs/>
        </w:rPr>
      </w:pPr>
      <w:r>
        <w:rPr>
          <w:b/>
          <w:bCs/>
        </w:rPr>
        <w:t>7. ANEXOS ATIVIDADE 2</w:t>
      </w:r>
    </w:p>
    <w:p w:rsidR="00506C43" w:rsidRDefault="00506C43" w:rsidP="00427EFC">
      <w:pPr>
        <w:spacing w:line="480" w:lineRule="auto"/>
        <w:jc w:val="both"/>
        <w:rPr>
          <w:b/>
          <w:bCs/>
        </w:rPr>
      </w:pPr>
      <w:r>
        <w:rPr>
          <w:b/>
          <w:bCs/>
        </w:rPr>
        <w:t xml:space="preserve">Anexo 01: </w:t>
      </w:r>
      <w:r>
        <w:t>Fotos (duas até três fotos, interagindo com o público-alvo).</w:t>
      </w:r>
    </w:p>
    <w:p w:rsidR="00506C43" w:rsidRDefault="00506C43" w:rsidP="00427EFC">
      <w:pPr>
        <w:spacing w:line="480" w:lineRule="auto"/>
        <w:jc w:val="both"/>
      </w:pPr>
      <w:r>
        <w:rPr>
          <w:b/>
          <w:bCs/>
        </w:rPr>
        <w:t xml:space="preserve">Anexo 02: </w:t>
      </w:r>
      <w:r>
        <w:t>Atestado do Patrão da entidade onde foi realizado o evento.</w:t>
      </w:r>
    </w:p>
    <w:p w:rsidR="00506C43" w:rsidRDefault="00506C43" w:rsidP="00427EFC">
      <w:pPr>
        <w:spacing w:line="480" w:lineRule="auto"/>
        <w:jc w:val="both"/>
        <w:rPr>
          <w:b/>
          <w:bCs/>
        </w:rPr>
      </w:pPr>
      <w:r>
        <w:rPr>
          <w:b/>
          <w:bCs/>
        </w:rPr>
        <w:t xml:space="preserve">Anexo 03: </w:t>
      </w:r>
      <w:r>
        <w:t>Listas de presença</w:t>
      </w:r>
    </w:p>
    <w:p w:rsidR="00506C43" w:rsidRDefault="00506C43" w:rsidP="00427EFC">
      <w:pPr>
        <w:spacing w:line="480" w:lineRule="auto"/>
        <w:jc w:val="both"/>
      </w:pPr>
      <w:r>
        <w:rPr>
          <w:b/>
          <w:bCs/>
        </w:rPr>
        <w:t xml:space="preserve">Anexo 04: </w:t>
      </w:r>
      <w:r>
        <w:t>Trabalhos desenvolvidos (caso houver)</w:t>
      </w: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Default="00506C43" w:rsidP="007F460A">
      <w:pPr>
        <w:spacing w:line="360" w:lineRule="auto"/>
        <w:jc w:val="center"/>
        <w:rPr>
          <w:sz w:val="80"/>
          <w:szCs w:val="80"/>
        </w:rPr>
      </w:pPr>
      <w:r>
        <w:rPr>
          <w:sz w:val="80"/>
          <w:szCs w:val="80"/>
        </w:rPr>
        <w:t>ANEXOS</w:t>
      </w:r>
    </w:p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Pr="006634D4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Pr="006634D4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Pr="006634D4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Default="00506C43" w:rsidP="007F460A">
      <w:pPr>
        <w:spacing w:line="360" w:lineRule="auto"/>
        <w:jc w:val="center"/>
        <w:rPr>
          <w:sz w:val="80"/>
          <w:szCs w:val="80"/>
        </w:rPr>
      </w:pPr>
      <w:r w:rsidRPr="006634D4">
        <w:rPr>
          <w:sz w:val="80"/>
          <w:szCs w:val="80"/>
        </w:rPr>
        <w:t xml:space="preserve">PROJETO </w:t>
      </w:r>
      <w:r>
        <w:rPr>
          <w:sz w:val="80"/>
          <w:szCs w:val="80"/>
        </w:rPr>
        <w:t>II</w:t>
      </w:r>
    </w:p>
    <w:p w:rsidR="00506C43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Pr="006634D4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Default="00506C43" w:rsidP="007F460A">
      <w:pPr>
        <w:spacing w:line="360" w:lineRule="auto"/>
        <w:jc w:val="center"/>
        <w:rPr>
          <w:sz w:val="80"/>
          <w:szCs w:val="80"/>
        </w:rPr>
      </w:pPr>
      <w:r w:rsidRPr="006634D4">
        <w:rPr>
          <w:sz w:val="80"/>
          <w:szCs w:val="80"/>
        </w:rPr>
        <w:t>“</w:t>
      </w:r>
      <w:r>
        <w:rPr>
          <w:sz w:val="80"/>
          <w:szCs w:val="80"/>
        </w:rPr>
        <w:t>CTG: Núcleo de Fortalecimento da Cultura Gaúcha”</w:t>
      </w:r>
    </w:p>
    <w:p w:rsidR="00506C43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Default="00506C43" w:rsidP="00205A67">
      <w:pPr>
        <w:tabs>
          <w:tab w:val="left" w:pos="8017"/>
        </w:tabs>
        <w:spacing w:line="360" w:lineRule="auto"/>
        <w:rPr>
          <w:sz w:val="80"/>
          <w:szCs w:val="80"/>
        </w:rPr>
      </w:pPr>
      <w:r>
        <w:rPr>
          <w:sz w:val="80"/>
          <w:szCs w:val="80"/>
        </w:rPr>
        <w:tab/>
      </w:r>
    </w:p>
    <w:p w:rsidR="00506C43" w:rsidRDefault="00506C43" w:rsidP="007F460A">
      <w:pPr>
        <w:spacing w:line="360" w:lineRule="auto"/>
        <w:jc w:val="both"/>
        <w:rPr>
          <w:b/>
          <w:bCs/>
        </w:rPr>
      </w:pPr>
    </w:p>
    <w:p w:rsidR="00506C43" w:rsidRDefault="00506C43" w:rsidP="007F460A">
      <w:pPr>
        <w:spacing w:line="360" w:lineRule="auto"/>
        <w:jc w:val="both"/>
        <w:rPr>
          <w:b/>
          <w:bCs/>
        </w:rPr>
      </w:pPr>
    </w:p>
    <w:p w:rsidR="00506C43" w:rsidRDefault="00506C43" w:rsidP="007F460A">
      <w:pPr>
        <w:spacing w:line="360" w:lineRule="auto"/>
        <w:jc w:val="both"/>
        <w:rPr>
          <w:b/>
          <w:bCs/>
        </w:rPr>
      </w:pPr>
      <w:r w:rsidRPr="006634D4">
        <w:rPr>
          <w:b/>
          <w:bCs/>
        </w:rPr>
        <w:t>1. DADOS DE IDENTIFICAÇÃO:</w:t>
      </w:r>
    </w:p>
    <w:p w:rsidR="00506C43" w:rsidRDefault="00506C43" w:rsidP="007F460A">
      <w:pPr>
        <w:spacing w:line="360" w:lineRule="auto"/>
        <w:jc w:val="both"/>
        <w:rPr>
          <w:b/>
          <w:bCs/>
        </w:rPr>
      </w:pPr>
    </w:p>
    <w:p w:rsidR="00506C43" w:rsidRPr="00427EFC" w:rsidRDefault="00506C43" w:rsidP="00427EFC">
      <w:pPr>
        <w:pStyle w:val="ListParagraph"/>
        <w:numPr>
          <w:ilvl w:val="1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34D4">
        <w:rPr>
          <w:rFonts w:ascii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ítulo do Projeto: </w:t>
      </w:r>
      <w:r>
        <w:rPr>
          <w:rFonts w:ascii="Times New Roman" w:hAnsi="Times New Roman" w:cs="Times New Roman"/>
          <w:sz w:val="24"/>
          <w:szCs w:val="24"/>
        </w:rPr>
        <w:t xml:space="preserve">“CTG </w:t>
      </w:r>
      <w:r w:rsidRPr="006634D4">
        <w:rPr>
          <w:rFonts w:ascii="Times New Roman" w:hAnsi="Times New Roman" w:cs="Times New Roman"/>
          <w:sz w:val="24"/>
          <w:szCs w:val="24"/>
        </w:rPr>
        <w:t>NÚCLEO DE FORTALECIMENTO DA CULTURAGAÚCHA”.</w:t>
      </w:r>
    </w:p>
    <w:p w:rsidR="00506C43" w:rsidRDefault="00506C43" w:rsidP="007F460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1.1.a Tema Central: </w:t>
      </w:r>
      <w:r>
        <w:rPr>
          <w:rFonts w:ascii="Times New Roman" w:hAnsi="Times New Roman" w:cs="Times New Roman"/>
          <w:sz w:val="24"/>
          <w:szCs w:val="24"/>
        </w:rPr>
        <w:t>Tema Quinquenal, ou Tema Anual de 2014/2015.</w:t>
      </w:r>
    </w:p>
    <w:p w:rsidR="00506C43" w:rsidRPr="00205A67" w:rsidRDefault="00506C43" w:rsidP="007F460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6C43" w:rsidRDefault="00506C43" w:rsidP="007F460A">
      <w:pPr>
        <w:pStyle w:val="ListParagraph"/>
        <w:numPr>
          <w:ilvl w:val="1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Período de duração:</w:t>
      </w:r>
    </w:p>
    <w:p w:rsidR="00506C43" w:rsidRPr="00CB6754" w:rsidRDefault="00506C43" w:rsidP="007F460A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B6754"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B6754">
        <w:rPr>
          <w:rFonts w:ascii="Times New Roman" w:hAnsi="Times New Roman" w:cs="Times New Roman"/>
          <w:b/>
          <w:bCs/>
          <w:sz w:val="24"/>
          <w:szCs w:val="24"/>
        </w:rPr>
        <w:t>.a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Data do I</w:t>
      </w:r>
      <w:r w:rsidRPr="00CB6754">
        <w:rPr>
          <w:rFonts w:ascii="Times New Roman" w:hAnsi="Times New Roman" w:cs="Times New Roman"/>
          <w:sz w:val="24"/>
          <w:szCs w:val="24"/>
        </w:rPr>
        <w:t xml:space="preserve">nício: </w:t>
      </w:r>
    </w:p>
    <w:p w:rsidR="00506C43" w:rsidRDefault="00506C43" w:rsidP="007F460A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ab/>
      </w:r>
      <w:r>
        <w:rPr>
          <w:b/>
          <w:bCs/>
        </w:rPr>
        <w:tab/>
        <w:t>1.2</w:t>
      </w:r>
      <w:r w:rsidRPr="006634D4">
        <w:rPr>
          <w:b/>
          <w:bCs/>
        </w:rPr>
        <w:t>.b</w:t>
      </w:r>
      <w:r>
        <w:rPr>
          <w:b/>
          <w:bCs/>
        </w:rPr>
        <w:t xml:space="preserve">. </w:t>
      </w:r>
      <w:r>
        <w:t>Data do T</w:t>
      </w:r>
      <w:r w:rsidRPr="006634D4">
        <w:t>érmino:</w:t>
      </w:r>
    </w:p>
    <w:p w:rsidR="00506C43" w:rsidRDefault="00506C43" w:rsidP="007F460A">
      <w:pPr>
        <w:autoSpaceDE w:val="0"/>
        <w:autoSpaceDN w:val="0"/>
        <w:adjustRightInd w:val="0"/>
        <w:spacing w:line="360" w:lineRule="auto"/>
      </w:pPr>
    </w:p>
    <w:p w:rsidR="00506C43" w:rsidRDefault="00506C43" w:rsidP="007F460A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Nome das Promotoras: </w:t>
      </w:r>
      <w:r>
        <w:rPr>
          <w:rFonts w:ascii="Times New Roman" w:hAnsi="Times New Roman" w:cs="Times New Roman"/>
          <w:sz w:val="24"/>
          <w:szCs w:val="24"/>
        </w:rPr>
        <w:t>Prendas do CTG... – Gestão...</w:t>
      </w:r>
    </w:p>
    <w:p w:rsidR="00506C43" w:rsidRPr="005B1D68" w:rsidRDefault="00506C43" w:rsidP="007F460A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Nome da prenda - cargo</w:t>
      </w:r>
    </w:p>
    <w:p w:rsidR="00506C43" w:rsidRDefault="00506C43" w:rsidP="007F460A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B1D68">
        <w:rPr>
          <w:rFonts w:ascii="Times New Roman" w:hAnsi="Times New Roman" w:cs="Times New Roman"/>
          <w:sz w:val="24"/>
          <w:szCs w:val="24"/>
        </w:rPr>
        <w:tab/>
      </w:r>
      <w:r w:rsidRPr="005B1D6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Nome da prenda - cargo</w:t>
      </w:r>
      <w:r w:rsidRPr="004743EA">
        <w:rPr>
          <w:rFonts w:ascii="Times New Roman" w:hAnsi="Times New Roman" w:cs="Times New Roman"/>
          <w:sz w:val="24"/>
          <w:szCs w:val="24"/>
        </w:rPr>
        <w:tab/>
      </w:r>
    </w:p>
    <w:p w:rsidR="00506C43" w:rsidRPr="004743EA" w:rsidRDefault="00506C43" w:rsidP="007F460A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06C43" w:rsidRPr="00CE4235" w:rsidRDefault="00506C43" w:rsidP="007F460A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 xml:space="preserve">1.4. </w:t>
      </w:r>
      <w:r w:rsidRPr="004743EA">
        <w:rPr>
          <w:b/>
          <w:bCs/>
        </w:rPr>
        <w:t>Local</w:t>
      </w:r>
      <w:r>
        <w:rPr>
          <w:b/>
          <w:bCs/>
        </w:rPr>
        <w:t xml:space="preserve"> de E</w:t>
      </w:r>
      <w:r w:rsidRPr="004743EA">
        <w:rPr>
          <w:b/>
          <w:bCs/>
        </w:rPr>
        <w:t>xecução:</w:t>
      </w:r>
    </w:p>
    <w:p w:rsidR="00506C43" w:rsidRPr="006634D4" w:rsidRDefault="00506C43" w:rsidP="007F460A">
      <w:pPr>
        <w:autoSpaceDE w:val="0"/>
        <w:autoSpaceDN w:val="0"/>
        <w:adjustRightInd w:val="0"/>
        <w:spacing w:line="360" w:lineRule="auto"/>
      </w:pPr>
    </w:p>
    <w:p w:rsidR="00506C43" w:rsidRDefault="00506C43" w:rsidP="00427EFC">
      <w:pPr>
        <w:autoSpaceDE w:val="0"/>
        <w:autoSpaceDN w:val="0"/>
        <w:adjustRightInd w:val="0"/>
        <w:spacing w:line="480" w:lineRule="auto"/>
        <w:jc w:val="both"/>
      </w:pPr>
      <w:r w:rsidRPr="006634D4">
        <w:rPr>
          <w:b/>
          <w:bCs/>
        </w:rPr>
        <w:t xml:space="preserve">2. JUSTIFICATIVA: </w:t>
      </w:r>
    </w:p>
    <w:p w:rsidR="00506C43" w:rsidRPr="006634D4" w:rsidRDefault="00506C43" w:rsidP="007F460A">
      <w:pPr>
        <w:autoSpaceDE w:val="0"/>
        <w:autoSpaceDN w:val="0"/>
        <w:adjustRightInd w:val="0"/>
        <w:spacing w:line="360" w:lineRule="auto"/>
        <w:jc w:val="both"/>
      </w:pPr>
    </w:p>
    <w:p w:rsidR="00506C43" w:rsidRPr="006634D4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  <w:r w:rsidRPr="006634D4">
        <w:rPr>
          <w:b/>
          <w:bCs/>
        </w:rPr>
        <w:t>3. OBJETIVOS:</w:t>
      </w: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  <w:r>
        <w:tab/>
      </w:r>
    </w:p>
    <w:p w:rsidR="00506C43" w:rsidRPr="006634D4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  <w:r w:rsidRPr="006634D4">
        <w:rPr>
          <w:b/>
          <w:bCs/>
        </w:rPr>
        <w:t>4. DESENVOLVIMENTO DAAÇÃO:</w:t>
      </w: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  <w:r>
        <w:tab/>
      </w:r>
    </w:p>
    <w:p w:rsidR="00506C43" w:rsidRPr="00FC157A" w:rsidRDefault="00506C43" w:rsidP="007F460A">
      <w:pPr>
        <w:autoSpaceDE w:val="0"/>
        <w:autoSpaceDN w:val="0"/>
        <w:adjustRightInd w:val="0"/>
        <w:spacing w:line="480" w:lineRule="auto"/>
        <w:jc w:val="both"/>
      </w:pPr>
      <w:r>
        <w:tab/>
      </w:r>
      <w:r w:rsidRPr="00FC157A">
        <w:t xml:space="preserve">Introdução explicando os motivos pelo </w:t>
      </w:r>
      <w:r>
        <w:t>qual escolheu o tema, como foi</w:t>
      </w:r>
      <w:r w:rsidRPr="00FC157A">
        <w:t>abordad</w:t>
      </w:r>
      <w:r>
        <w:t>o dentro da entidade, quem foi</w:t>
      </w:r>
      <w:r w:rsidRPr="00FC157A">
        <w:t xml:space="preserve"> o público alvo, quais os objetivos que o levou a e</w:t>
      </w:r>
      <w:r>
        <w:t>scolher esse tema e o que desejou</w:t>
      </w:r>
      <w:r w:rsidRPr="00FC157A">
        <w:t xml:space="preserve"> alcançar com a execução desse projeto. Explicar desde os primeiros passos como, por exemplo: “em reunião com a patronagem e dpto cultural decidimos que...” ou “definimos que as melhores datas a serem trabalhadas seriam...”, “realizamos um convite ao Sr ‘fulano’ para</w:t>
      </w:r>
      <w:r>
        <w:t xml:space="preserve"> que</w:t>
      </w:r>
      <w:r w:rsidRPr="00FC157A">
        <w:t xml:space="preserve"> realizasse uma palestra sobre o assunto...”...</w:t>
      </w: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Pr="00FC157A" w:rsidRDefault="00506C43" w:rsidP="007F460A">
      <w:pPr>
        <w:pStyle w:val="Default"/>
        <w:spacing w:line="480" w:lineRule="auto"/>
      </w:pPr>
      <w:r>
        <w:rPr>
          <w:b/>
          <w:bCs/>
        </w:rPr>
        <w:t>5.</w:t>
      </w:r>
      <w:r w:rsidRPr="00FC157A">
        <w:rPr>
          <w:b/>
          <w:bCs/>
        </w:rPr>
        <w:t xml:space="preserve"> “Nome do evento” </w:t>
      </w:r>
    </w:p>
    <w:p w:rsidR="00506C43" w:rsidRDefault="00506C43" w:rsidP="007F460A">
      <w:pPr>
        <w:pStyle w:val="Default"/>
        <w:spacing w:line="480" w:lineRule="auto"/>
        <w:rPr>
          <w:b/>
          <w:bCs/>
        </w:rPr>
      </w:pPr>
      <w:r>
        <w:rPr>
          <w:b/>
          <w:bCs/>
        </w:rPr>
        <w:t>5.1. Data:</w:t>
      </w:r>
    </w:p>
    <w:p w:rsidR="00506C43" w:rsidRPr="00FC157A" w:rsidRDefault="00506C43" w:rsidP="007F460A">
      <w:pPr>
        <w:pStyle w:val="Default"/>
        <w:spacing w:line="480" w:lineRule="auto"/>
      </w:pPr>
      <w:r>
        <w:rPr>
          <w:b/>
          <w:bCs/>
        </w:rPr>
        <w:t>5.2. Público-alvo:</w:t>
      </w:r>
    </w:p>
    <w:p w:rsidR="00506C43" w:rsidRPr="00FC157A" w:rsidRDefault="00506C43" w:rsidP="00B911C9">
      <w:pPr>
        <w:pStyle w:val="Default"/>
        <w:spacing w:line="480" w:lineRule="auto"/>
      </w:pPr>
      <w:r>
        <w:rPr>
          <w:b/>
          <w:bCs/>
        </w:rPr>
        <w:t xml:space="preserve">5.3. </w:t>
      </w:r>
      <w:r w:rsidRPr="00FC157A">
        <w:rPr>
          <w:b/>
          <w:bCs/>
        </w:rPr>
        <w:t xml:space="preserve">Atividades Desenvolvidas: </w:t>
      </w:r>
      <w:r w:rsidRPr="00FC157A">
        <w:t>Texto especificando as atividades elaboradas no dia.</w:t>
      </w: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Pr="00FC157A" w:rsidRDefault="00506C43" w:rsidP="007F460A">
      <w:pPr>
        <w:pStyle w:val="Default"/>
        <w:spacing w:line="480" w:lineRule="auto"/>
      </w:pPr>
      <w:r>
        <w:rPr>
          <w:b/>
          <w:bCs/>
        </w:rPr>
        <w:t>6.</w:t>
      </w:r>
      <w:r w:rsidRPr="00FC157A">
        <w:rPr>
          <w:b/>
          <w:bCs/>
        </w:rPr>
        <w:t xml:space="preserve"> “Nome do evento” </w:t>
      </w:r>
    </w:p>
    <w:p w:rsidR="00506C43" w:rsidRDefault="00506C43" w:rsidP="007F460A">
      <w:pPr>
        <w:pStyle w:val="Default"/>
        <w:spacing w:line="480" w:lineRule="auto"/>
        <w:rPr>
          <w:b/>
          <w:bCs/>
        </w:rPr>
      </w:pPr>
      <w:r>
        <w:rPr>
          <w:b/>
          <w:bCs/>
        </w:rPr>
        <w:t xml:space="preserve">6.1. </w:t>
      </w:r>
      <w:r w:rsidRPr="00FC157A">
        <w:rPr>
          <w:b/>
          <w:bCs/>
        </w:rPr>
        <w:t>Data:</w:t>
      </w:r>
    </w:p>
    <w:p w:rsidR="00506C43" w:rsidRPr="00FC157A" w:rsidRDefault="00506C43" w:rsidP="007F460A">
      <w:pPr>
        <w:pStyle w:val="Default"/>
        <w:spacing w:line="480" w:lineRule="auto"/>
      </w:pPr>
      <w:r>
        <w:rPr>
          <w:b/>
          <w:bCs/>
        </w:rPr>
        <w:t>6.2. Público-alvo:</w:t>
      </w:r>
    </w:p>
    <w:p w:rsidR="00506C43" w:rsidRPr="00B911C9" w:rsidRDefault="00506C43" w:rsidP="00B911C9">
      <w:pPr>
        <w:pStyle w:val="Default"/>
        <w:spacing w:line="480" w:lineRule="auto"/>
        <w:rPr>
          <w:b/>
          <w:bCs/>
        </w:rPr>
      </w:pPr>
      <w:r>
        <w:rPr>
          <w:b/>
          <w:bCs/>
        </w:rPr>
        <w:t xml:space="preserve">6.3. </w:t>
      </w:r>
      <w:r w:rsidRPr="00FC157A">
        <w:rPr>
          <w:b/>
          <w:bCs/>
        </w:rPr>
        <w:t>Atividades Desenvolvidas:</w:t>
      </w:r>
      <w:r>
        <w:t>Te</w:t>
      </w:r>
      <w:r w:rsidRPr="00FC157A">
        <w:t>xto especificando as atividades elaboradas no dia.</w:t>
      </w: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  <w:r>
        <w:rPr>
          <w:b/>
          <w:bCs/>
        </w:rPr>
        <w:t>7</w:t>
      </w:r>
      <w:r w:rsidRPr="006634D4">
        <w:rPr>
          <w:b/>
          <w:bCs/>
        </w:rPr>
        <w:t>. CONCLUSÃO:</w:t>
      </w:r>
    </w:p>
    <w:p w:rsidR="00506C43" w:rsidRPr="00FC157A" w:rsidRDefault="00506C43" w:rsidP="007F460A">
      <w:pPr>
        <w:autoSpaceDE w:val="0"/>
        <w:autoSpaceDN w:val="0"/>
        <w:adjustRightInd w:val="0"/>
        <w:spacing w:line="480" w:lineRule="auto"/>
        <w:jc w:val="both"/>
      </w:pPr>
      <w:r w:rsidRPr="00FC157A">
        <w:t>Texto conclusivo mostrando os benefícios da realização do projeto e o que acarretou de conhecimento e cultura para a prenda executora do projeto e os participantes.</w:t>
      </w: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Default="00506C43" w:rsidP="007F460A">
      <w:pPr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506C43" w:rsidRPr="00D06D7A" w:rsidRDefault="00506C43" w:rsidP="007F460A">
      <w:pPr>
        <w:spacing w:line="480" w:lineRule="auto"/>
        <w:jc w:val="both"/>
        <w:rPr>
          <w:b/>
          <w:bCs/>
        </w:rPr>
      </w:pPr>
      <w:r>
        <w:rPr>
          <w:b/>
          <w:bCs/>
        </w:rPr>
        <w:t>8</w:t>
      </w:r>
      <w:r w:rsidRPr="00D06D7A">
        <w:rPr>
          <w:b/>
          <w:bCs/>
        </w:rPr>
        <w:t xml:space="preserve">. </w:t>
      </w:r>
      <w:r>
        <w:rPr>
          <w:b/>
          <w:bCs/>
        </w:rPr>
        <w:t>ANEXOS</w:t>
      </w:r>
    </w:p>
    <w:p w:rsidR="00506C43" w:rsidRPr="00D06D7A" w:rsidRDefault="00506C43" w:rsidP="007F460A">
      <w:pPr>
        <w:spacing w:line="480" w:lineRule="auto"/>
        <w:jc w:val="both"/>
        <w:rPr>
          <w:b/>
          <w:bCs/>
        </w:rPr>
      </w:pPr>
    </w:p>
    <w:p w:rsidR="00506C43" w:rsidRPr="00FC157A" w:rsidRDefault="00506C43" w:rsidP="007F460A">
      <w:pPr>
        <w:pStyle w:val="Default"/>
        <w:spacing w:line="480" w:lineRule="auto"/>
      </w:pPr>
      <w:r w:rsidRPr="00FC157A">
        <w:rPr>
          <w:b/>
          <w:bCs/>
        </w:rPr>
        <w:t xml:space="preserve">Anexo 01: </w:t>
      </w:r>
      <w:r>
        <w:t>Fotos (duas à três fotos, com a prenda interagindo com o público-alvo).</w:t>
      </w:r>
    </w:p>
    <w:p w:rsidR="00506C43" w:rsidRPr="00FC157A" w:rsidRDefault="00506C43" w:rsidP="007F460A">
      <w:pPr>
        <w:pStyle w:val="Default"/>
        <w:spacing w:line="480" w:lineRule="auto"/>
      </w:pPr>
      <w:r w:rsidRPr="00FC157A">
        <w:rPr>
          <w:b/>
          <w:bCs/>
        </w:rPr>
        <w:t xml:space="preserve">Anexo 02: </w:t>
      </w:r>
      <w:r>
        <w:t>Atestado da Entidade.</w:t>
      </w:r>
    </w:p>
    <w:p w:rsidR="00506C43" w:rsidRPr="00FC157A" w:rsidRDefault="00506C43" w:rsidP="007F460A">
      <w:pPr>
        <w:pStyle w:val="Default"/>
        <w:spacing w:line="480" w:lineRule="auto"/>
      </w:pPr>
      <w:r w:rsidRPr="00FC157A">
        <w:rPr>
          <w:b/>
          <w:bCs/>
        </w:rPr>
        <w:t xml:space="preserve">Anexo 03: </w:t>
      </w:r>
      <w:r w:rsidRPr="00FC157A">
        <w:t>Atestado da... (se houver alguma entidade envolvida bem como escolas, creches, outra entidade tradicionalista...)</w:t>
      </w:r>
    </w:p>
    <w:p w:rsidR="00506C43" w:rsidRPr="00FC157A" w:rsidRDefault="00506C43" w:rsidP="007F460A">
      <w:pPr>
        <w:pStyle w:val="Default"/>
        <w:spacing w:line="480" w:lineRule="auto"/>
      </w:pPr>
      <w:r w:rsidRPr="00FC157A">
        <w:rPr>
          <w:b/>
          <w:bCs/>
        </w:rPr>
        <w:t xml:space="preserve">Anexo 04: </w:t>
      </w:r>
      <w:r w:rsidRPr="00FC157A">
        <w:t>Convite d</w:t>
      </w:r>
      <w:r>
        <w:t>o evento 1</w:t>
      </w:r>
    </w:p>
    <w:p w:rsidR="00506C43" w:rsidRPr="00FC157A" w:rsidRDefault="00506C43" w:rsidP="007F460A">
      <w:pPr>
        <w:pStyle w:val="Default"/>
        <w:spacing w:line="480" w:lineRule="auto"/>
      </w:pPr>
      <w:r w:rsidRPr="00FC157A">
        <w:rPr>
          <w:b/>
          <w:bCs/>
        </w:rPr>
        <w:t xml:space="preserve">Anexo 05: </w:t>
      </w:r>
      <w:r w:rsidRPr="00FC157A">
        <w:t xml:space="preserve">Ficha de Credenciamento </w:t>
      </w:r>
      <w:r>
        <w:t>do evento 1</w:t>
      </w:r>
    </w:p>
    <w:p w:rsidR="00506C43" w:rsidRPr="00FC157A" w:rsidRDefault="00506C43" w:rsidP="007F460A">
      <w:pPr>
        <w:pStyle w:val="Default"/>
        <w:spacing w:line="480" w:lineRule="auto"/>
      </w:pPr>
      <w:r w:rsidRPr="00FC157A">
        <w:rPr>
          <w:b/>
          <w:bCs/>
        </w:rPr>
        <w:t xml:space="preserve">Anexo 06: </w:t>
      </w:r>
      <w:r w:rsidRPr="00FC157A">
        <w:t xml:space="preserve">Certificado </w:t>
      </w:r>
      <w:r>
        <w:t>(caso houver)</w:t>
      </w:r>
    </w:p>
    <w:p w:rsidR="00506C43" w:rsidRPr="00FC157A" w:rsidRDefault="00506C43" w:rsidP="007F460A">
      <w:pPr>
        <w:pStyle w:val="Default"/>
        <w:spacing w:line="480" w:lineRule="auto"/>
      </w:pPr>
      <w:r w:rsidRPr="00FC157A">
        <w:rPr>
          <w:b/>
          <w:bCs/>
        </w:rPr>
        <w:t xml:space="preserve">Anexo 07: </w:t>
      </w:r>
      <w:r w:rsidRPr="00FC157A">
        <w:t xml:space="preserve">Convite </w:t>
      </w:r>
      <w:r>
        <w:t>do evento 2</w:t>
      </w:r>
    </w:p>
    <w:p w:rsidR="00506C43" w:rsidRPr="00FC157A" w:rsidRDefault="00506C43" w:rsidP="007F460A">
      <w:pPr>
        <w:pStyle w:val="Default"/>
        <w:spacing w:line="480" w:lineRule="auto"/>
      </w:pPr>
      <w:r w:rsidRPr="00FC157A">
        <w:rPr>
          <w:b/>
          <w:bCs/>
        </w:rPr>
        <w:t xml:space="preserve">Anexo 09: </w:t>
      </w:r>
      <w:r w:rsidRPr="00FC157A">
        <w:t xml:space="preserve">Ficha de Credenciamento </w:t>
      </w:r>
      <w:r>
        <w:t>do evento 2</w:t>
      </w:r>
    </w:p>
    <w:p w:rsidR="00506C43" w:rsidRPr="00FC157A" w:rsidRDefault="00506C43" w:rsidP="007F460A">
      <w:pPr>
        <w:spacing w:line="480" w:lineRule="auto"/>
        <w:jc w:val="both"/>
      </w:pPr>
      <w:r w:rsidRPr="00FC157A">
        <w:rPr>
          <w:b/>
          <w:bCs/>
        </w:rPr>
        <w:t xml:space="preserve">Anexo 10: </w:t>
      </w:r>
      <w:r>
        <w:t>Certificado (caso houver)</w:t>
      </w: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  <w:r>
        <w:rPr>
          <w:sz w:val="23"/>
          <w:szCs w:val="23"/>
        </w:rPr>
        <w:t xml:space="preserve">OBS: todos os dados serão informados de acordo com os anexos que a prenda tiver. Sempre colocá-los de acordo com a </w:t>
      </w:r>
      <w:r w:rsidRPr="00764C08">
        <w:rPr>
          <w:b/>
          <w:bCs/>
          <w:sz w:val="23"/>
          <w:szCs w:val="23"/>
        </w:rPr>
        <w:t>ordem cronológica.</w:t>
      </w: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480" w:lineRule="auto"/>
        <w:jc w:val="both"/>
      </w:pPr>
    </w:p>
    <w:p w:rsidR="00506C43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Default="00506C43" w:rsidP="007F460A">
      <w:pPr>
        <w:spacing w:line="360" w:lineRule="auto"/>
        <w:jc w:val="center"/>
        <w:rPr>
          <w:sz w:val="80"/>
          <w:szCs w:val="80"/>
        </w:rPr>
      </w:pPr>
    </w:p>
    <w:p w:rsidR="00506C43" w:rsidRPr="00757947" w:rsidRDefault="00506C43" w:rsidP="007F460A">
      <w:pPr>
        <w:spacing w:line="360" w:lineRule="auto"/>
        <w:jc w:val="center"/>
        <w:rPr>
          <w:sz w:val="80"/>
          <w:szCs w:val="80"/>
        </w:rPr>
      </w:pPr>
      <w:r w:rsidRPr="00757947">
        <w:rPr>
          <w:sz w:val="80"/>
          <w:szCs w:val="80"/>
        </w:rPr>
        <w:t>ANEXOS</w:t>
      </w:r>
    </w:p>
    <w:p w:rsidR="00506C43" w:rsidRPr="008B6111" w:rsidRDefault="00506C43" w:rsidP="007F460A">
      <w:pPr>
        <w:spacing w:line="480" w:lineRule="auto"/>
        <w:jc w:val="both"/>
      </w:pPr>
    </w:p>
    <w:p w:rsidR="00506C43" w:rsidRPr="006634D4" w:rsidRDefault="00506C43" w:rsidP="007F460A">
      <w:pPr>
        <w:spacing w:line="480" w:lineRule="auto"/>
        <w:jc w:val="both"/>
      </w:pPr>
    </w:p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8A001E"/>
    <w:p w:rsidR="00506C43" w:rsidRDefault="00506C43" w:rsidP="00984DF6">
      <w:pPr>
        <w:spacing w:line="360" w:lineRule="auto"/>
        <w:jc w:val="center"/>
        <w:rPr>
          <w:sz w:val="36"/>
          <w:szCs w:val="36"/>
        </w:rPr>
      </w:pPr>
    </w:p>
    <w:p w:rsidR="00506C43" w:rsidRPr="00984DF6" w:rsidRDefault="00506C43" w:rsidP="00984DF6">
      <w:pPr>
        <w:spacing w:line="360" w:lineRule="auto"/>
        <w:jc w:val="center"/>
        <w:rPr>
          <w:sz w:val="36"/>
          <w:szCs w:val="36"/>
        </w:rPr>
      </w:pPr>
      <w:r w:rsidRPr="00984DF6">
        <w:rPr>
          <w:sz w:val="36"/>
          <w:szCs w:val="36"/>
        </w:rPr>
        <w:t>Atestado</w:t>
      </w:r>
    </w:p>
    <w:p w:rsidR="00506C43" w:rsidRDefault="00506C43" w:rsidP="00984DF6">
      <w:pPr>
        <w:spacing w:line="360" w:lineRule="auto"/>
        <w:jc w:val="center"/>
        <w:rPr>
          <w:sz w:val="36"/>
          <w:szCs w:val="36"/>
        </w:rPr>
      </w:pPr>
    </w:p>
    <w:p w:rsidR="00506C43" w:rsidRDefault="00506C43" w:rsidP="00984DF6">
      <w:pPr>
        <w:spacing w:line="360" w:lineRule="auto"/>
        <w:jc w:val="center"/>
        <w:rPr>
          <w:sz w:val="36"/>
          <w:szCs w:val="36"/>
        </w:rPr>
      </w:pPr>
    </w:p>
    <w:p w:rsidR="00506C43" w:rsidRPr="00984DF6" w:rsidRDefault="00506C43" w:rsidP="00984DF6">
      <w:pPr>
        <w:spacing w:line="360" w:lineRule="auto"/>
        <w:jc w:val="center"/>
        <w:rPr>
          <w:sz w:val="36"/>
          <w:szCs w:val="36"/>
        </w:rPr>
      </w:pPr>
    </w:p>
    <w:p w:rsidR="00506C43" w:rsidRPr="00984DF6" w:rsidRDefault="00506C43" w:rsidP="00984DF6">
      <w:pPr>
        <w:spacing w:line="360" w:lineRule="auto"/>
        <w:jc w:val="center"/>
        <w:rPr>
          <w:sz w:val="36"/>
          <w:szCs w:val="36"/>
        </w:rPr>
      </w:pPr>
      <w:r w:rsidRPr="00984DF6">
        <w:rPr>
          <w:sz w:val="36"/>
          <w:szCs w:val="36"/>
        </w:rPr>
        <w:t>Eu, (nome), patrão do(a) (nome da entidade), atesto a veracidade das informações constantes neste relatório.</w:t>
      </w:r>
    </w:p>
    <w:p w:rsidR="00506C43" w:rsidRPr="00984DF6" w:rsidRDefault="00506C43" w:rsidP="00984DF6">
      <w:pPr>
        <w:spacing w:line="360" w:lineRule="auto"/>
        <w:jc w:val="center"/>
        <w:rPr>
          <w:sz w:val="36"/>
          <w:szCs w:val="36"/>
        </w:rPr>
      </w:pPr>
    </w:p>
    <w:p w:rsidR="00506C43" w:rsidRDefault="00506C43" w:rsidP="00984DF6">
      <w:pPr>
        <w:spacing w:line="360" w:lineRule="auto"/>
        <w:jc w:val="center"/>
        <w:rPr>
          <w:sz w:val="36"/>
          <w:szCs w:val="36"/>
        </w:rPr>
      </w:pPr>
    </w:p>
    <w:p w:rsidR="00506C43" w:rsidRDefault="00506C43" w:rsidP="00984DF6">
      <w:pPr>
        <w:spacing w:line="360" w:lineRule="auto"/>
        <w:jc w:val="center"/>
        <w:rPr>
          <w:sz w:val="36"/>
          <w:szCs w:val="36"/>
        </w:rPr>
      </w:pPr>
    </w:p>
    <w:p w:rsidR="00506C43" w:rsidRPr="00984DF6" w:rsidRDefault="00506C43" w:rsidP="00984DF6">
      <w:pPr>
        <w:spacing w:line="360" w:lineRule="auto"/>
        <w:jc w:val="center"/>
        <w:rPr>
          <w:sz w:val="36"/>
          <w:szCs w:val="36"/>
        </w:rPr>
      </w:pPr>
    </w:p>
    <w:p w:rsidR="00506C43" w:rsidRPr="00984DF6" w:rsidRDefault="00506C43" w:rsidP="00984DF6">
      <w:pPr>
        <w:spacing w:line="360" w:lineRule="auto"/>
        <w:rPr>
          <w:sz w:val="36"/>
          <w:szCs w:val="36"/>
        </w:rPr>
      </w:pPr>
      <w:r w:rsidRPr="00984DF6">
        <w:rPr>
          <w:sz w:val="36"/>
          <w:szCs w:val="36"/>
        </w:rPr>
        <w:t>___________________________</w:t>
      </w:r>
    </w:p>
    <w:p w:rsidR="00506C43" w:rsidRPr="00984DF6" w:rsidRDefault="00506C43" w:rsidP="00984DF6">
      <w:pPr>
        <w:spacing w:line="360" w:lineRule="auto"/>
        <w:rPr>
          <w:sz w:val="36"/>
          <w:szCs w:val="36"/>
        </w:rPr>
      </w:pPr>
      <w:r w:rsidRPr="00984DF6">
        <w:rPr>
          <w:sz w:val="36"/>
          <w:szCs w:val="36"/>
        </w:rPr>
        <w:t>Assinatura do Patrão</w:t>
      </w:r>
    </w:p>
    <w:p w:rsidR="00506C43" w:rsidRDefault="00506C43" w:rsidP="00984DF6">
      <w:pPr>
        <w:spacing w:line="360" w:lineRule="auto"/>
        <w:rPr>
          <w:sz w:val="36"/>
          <w:szCs w:val="36"/>
        </w:rPr>
      </w:pPr>
    </w:p>
    <w:p w:rsidR="00506C43" w:rsidRDefault="00506C43" w:rsidP="00984DF6">
      <w:pPr>
        <w:spacing w:line="360" w:lineRule="auto"/>
        <w:rPr>
          <w:sz w:val="36"/>
          <w:szCs w:val="36"/>
        </w:rPr>
      </w:pPr>
    </w:p>
    <w:p w:rsidR="00506C43" w:rsidRPr="00984DF6" w:rsidRDefault="00506C43" w:rsidP="00984DF6">
      <w:pPr>
        <w:spacing w:line="360" w:lineRule="auto"/>
        <w:rPr>
          <w:sz w:val="36"/>
          <w:szCs w:val="36"/>
        </w:rPr>
      </w:pPr>
    </w:p>
    <w:p w:rsidR="00506C43" w:rsidRPr="00984DF6" w:rsidRDefault="00506C43" w:rsidP="00984DF6">
      <w:pPr>
        <w:spacing w:line="360" w:lineRule="auto"/>
        <w:rPr>
          <w:sz w:val="36"/>
          <w:szCs w:val="36"/>
        </w:rPr>
      </w:pPr>
    </w:p>
    <w:p w:rsidR="00506C43" w:rsidRDefault="00506C43" w:rsidP="00984DF6">
      <w:pPr>
        <w:spacing w:line="360" w:lineRule="auto"/>
        <w:jc w:val="center"/>
        <w:rPr>
          <w:sz w:val="36"/>
          <w:szCs w:val="36"/>
        </w:rPr>
      </w:pPr>
      <w:r w:rsidRPr="00984DF6">
        <w:rPr>
          <w:sz w:val="36"/>
          <w:szCs w:val="36"/>
        </w:rPr>
        <w:t>Localidade, data.</w:t>
      </w:r>
    </w:p>
    <w:p w:rsidR="00506C43" w:rsidRDefault="00506C43" w:rsidP="00984DF6">
      <w:pPr>
        <w:spacing w:line="360" w:lineRule="auto"/>
        <w:jc w:val="center"/>
        <w:rPr>
          <w:sz w:val="36"/>
          <w:szCs w:val="36"/>
        </w:rPr>
      </w:pPr>
    </w:p>
    <w:p w:rsidR="00506C43" w:rsidRDefault="00506C43" w:rsidP="00984DF6">
      <w:pPr>
        <w:spacing w:line="360" w:lineRule="auto"/>
        <w:jc w:val="center"/>
        <w:rPr>
          <w:sz w:val="36"/>
          <w:szCs w:val="36"/>
        </w:rPr>
      </w:pPr>
    </w:p>
    <w:p w:rsidR="00506C43" w:rsidRDefault="00506C43" w:rsidP="00984DF6">
      <w:pPr>
        <w:spacing w:line="360" w:lineRule="auto"/>
        <w:jc w:val="center"/>
        <w:rPr>
          <w:sz w:val="36"/>
          <w:szCs w:val="36"/>
        </w:rPr>
      </w:pPr>
    </w:p>
    <w:p w:rsidR="00506C43" w:rsidRPr="00674EC1" w:rsidRDefault="00506C43" w:rsidP="00984DF6">
      <w:pPr>
        <w:spacing w:line="360" w:lineRule="auto"/>
        <w:jc w:val="center"/>
        <w:rPr>
          <w:i/>
          <w:iCs/>
          <w:sz w:val="36"/>
          <w:szCs w:val="36"/>
        </w:rPr>
      </w:pPr>
      <w:bookmarkStart w:id="0" w:name="_GoBack"/>
      <w:r w:rsidRPr="00674EC1">
        <w:rPr>
          <w:i/>
          <w:iCs/>
          <w:sz w:val="36"/>
          <w:szCs w:val="36"/>
        </w:rPr>
        <w:t>(em folha timbrada da Entidade)</w:t>
      </w:r>
    </w:p>
    <w:bookmarkEnd w:id="0"/>
    <w:p w:rsidR="00506C43" w:rsidRPr="00AB2691" w:rsidRDefault="00506C43" w:rsidP="008A001E"/>
    <w:sectPr w:rsidR="00506C43" w:rsidRPr="00AB2691" w:rsidSect="00CF6D80"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C953D6D"/>
    <w:multiLevelType w:val="multilevel"/>
    <w:tmpl w:val="7F569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4E8044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34171A8C"/>
    <w:multiLevelType w:val="hybridMultilevel"/>
    <w:tmpl w:val="178A6AFE"/>
    <w:lvl w:ilvl="0" w:tplc="0038E57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95701BA"/>
    <w:multiLevelType w:val="multilevel"/>
    <w:tmpl w:val="0416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>
    <w:nsid w:val="45395161"/>
    <w:multiLevelType w:val="hybridMultilevel"/>
    <w:tmpl w:val="084CA1B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pos w:val="beneathText"/>
  </w:foot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1242"/>
    <w:rsid w:val="0002017C"/>
    <w:rsid w:val="000F0739"/>
    <w:rsid w:val="0011722C"/>
    <w:rsid w:val="00146185"/>
    <w:rsid w:val="00162808"/>
    <w:rsid w:val="00205A67"/>
    <w:rsid w:val="0021387B"/>
    <w:rsid w:val="0025616B"/>
    <w:rsid w:val="00276957"/>
    <w:rsid w:val="002B4812"/>
    <w:rsid w:val="002C0E95"/>
    <w:rsid w:val="002C2DAC"/>
    <w:rsid w:val="00373333"/>
    <w:rsid w:val="003C4CAE"/>
    <w:rsid w:val="00427EFC"/>
    <w:rsid w:val="004743EA"/>
    <w:rsid w:val="00506C43"/>
    <w:rsid w:val="005B1D68"/>
    <w:rsid w:val="005D73EF"/>
    <w:rsid w:val="00633389"/>
    <w:rsid w:val="006634D4"/>
    <w:rsid w:val="00674EC1"/>
    <w:rsid w:val="007224F1"/>
    <w:rsid w:val="00733BB8"/>
    <w:rsid w:val="00757947"/>
    <w:rsid w:val="00764C08"/>
    <w:rsid w:val="00771242"/>
    <w:rsid w:val="00784CC8"/>
    <w:rsid w:val="007A5320"/>
    <w:rsid w:val="007B4306"/>
    <w:rsid w:val="007D0FF3"/>
    <w:rsid w:val="007E01EA"/>
    <w:rsid w:val="007F460A"/>
    <w:rsid w:val="008A001E"/>
    <w:rsid w:val="008B6111"/>
    <w:rsid w:val="008C3FC5"/>
    <w:rsid w:val="008C5955"/>
    <w:rsid w:val="00984DF6"/>
    <w:rsid w:val="009E1760"/>
    <w:rsid w:val="00A8208A"/>
    <w:rsid w:val="00AA0D56"/>
    <w:rsid w:val="00AB2691"/>
    <w:rsid w:val="00B368E0"/>
    <w:rsid w:val="00B44FF2"/>
    <w:rsid w:val="00B67F5C"/>
    <w:rsid w:val="00B75E80"/>
    <w:rsid w:val="00B911C9"/>
    <w:rsid w:val="00BB3AD2"/>
    <w:rsid w:val="00C36A70"/>
    <w:rsid w:val="00C91AC4"/>
    <w:rsid w:val="00CB6754"/>
    <w:rsid w:val="00CE4235"/>
    <w:rsid w:val="00CF6D80"/>
    <w:rsid w:val="00D06D0C"/>
    <w:rsid w:val="00D06D7A"/>
    <w:rsid w:val="00D24009"/>
    <w:rsid w:val="00D96C24"/>
    <w:rsid w:val="00DC39B6"/>
    <w:rsid w:val="00E911CE"/>
    <w:rsid w:val="00E93841"/>
    <w:rsid w:val="00EB4FFD"/>
    <w:rsid w:val="00F83B2A"/>
    <w:rsid w:val="00FC1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771242"/>
    <w:pPr>
      <w:widowControl w:val="0"/>
      <w:suppressAutoHyphens/>
    </w:pPr>
    <w:rPr>
      <w:rFonts w:ascii="Times New Roman" w:hAnsi="Times New Roman"/>
      <w:kern w:val="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68E0"/>
    <w:pPr>
      <w:keepNext/>
      <w:keepLines/>
      <w:numPr>
        <w:numId w:val="5"/>
      </w:numPr>
      <w:spacing w:before="48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368E0"/>
    <w:pPr>
      <w:keepNext/>
      <w:keepLines/>
      <w:numPr>
        <w:ilvl w:val="1"/>
        <w:numId w:val="5"/>
      </w:numPr>
      <w:spacing w:before="20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368E0"/>
    <w:pPr>
      <w:keepNext/>
      <w:keepLines/>
      <w:numPr>
        <w:ilvl w:val="2"/>
        <w:numId w:val="5"/>
      </w:numPr>
      <w:spacing w:before="200"/>
      <w:outlineLvl w:val="2"/>
    </w:pPr>
    <w:rPr>
      <w:rFonts w:ascii="Cambria" w:eastAsia="Times New Roman" w:hAnsi="Cambria" w:cs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368E0"/>
    <w:pPr>
      <w:keepNext/>
      <w:keepLines/>
      <w:numPr>
        <w:ilvl w:val="3"/>
        <w:numId w:val="5"/>
      </w:numPr>
      <w:spacing w:before="20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368E0"/>
    <w:pPr>
      <w:keepNext/>
      <w:keepLines/>
      <w:numPr>
        <w:ilvl w:val="4"/>
        <w:numId w:val="5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Heading6">
    <w:name w:val="heading 6"/>
    <w:basedOn w:val="Normal"/>
    <w:link w:val="Heading6Char"/>
    <w:uiPriority w:val="99"/>
    <w:qFormat/>
    <w:rsid w:val="00E911CE"/>
    <w:pPr>
      <w:widowControl/>
      <w:numPr>
        <w:ilvl w:val="5"/>
        <w:numId w:val="5"/>
      </w:numPr>
      <w:suppressAutoHyphens w:val="0"/>
      <w:spacing w:before="100" w:beforeAutospacing="1" w:after="100" w:afterAutospacing="1"/>
      <w:outlineLvl w:val="5"/>
    </w:pPr>
    <w:rPr>
      <w:rFonts w:eastAsia="Times New Roman"/>
      <w:b/>
      <w:bCs/>
      <w:kern w:val="0"/>
      <w:sz w:val="15"/>
      <w:szCs w:val="15"/>
      <w:lang w:eastAsia="pt-BR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368E0"/>
    <w:pPr>
      <w:keepNext/>
      <w:keepLines/>
      <w:numPr>
        <w:ilvl w:val="6"/>
        <w:numId w:val="5"/>
      </w:numPr>
      <w:spacing w:before="200"/>
      <w:outlineLvl w:val="6"/>
    </w:pPr>
    <w:rPr>
      <w:rFonts w:ascii="Cambria" w:eastAsia="Times New Roman" w:hAnsi="Cambria" w:cs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368E0"/>
    <w:pPr>
      <w:keepNext/>
      <w:keepLines/>
      <w:numPr>
        <w:ilvl w:val="7"/>
        <w:numId w:val="5"/>
      </w:numPr>
      <w:spacing w:before="200"/>
      <w:outlineLvl w:val="7"/>
    </w:pPr>
    <w:rPr>
      <w:rFonts w:ascii="Cambria" w:eastAsia="Times New Roman" w:hAnsi="Cambria" w:cs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368E0"/>
    <w:pPr>
      <w:keepNext/>
      <w:keepLines/>
      <w:numPr>
        <w:ilvl w:val="8"/>
        <w:numId w:val="5"/>
      </w:numPr>
      <w:spacing w:before="200"/>
      <w:outlineLvl w:val="8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368E0"/>
    <w:rPr>
      <w:rFonts w:ascii="Cambria" w:hAnsi="Cambria" w:cs="Cambria"/>
      <w:b/>
      <w:bCs/>
      <w:color w:val="365F91"/>
      <w:kern w:val="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368E0"/>
    <w:rPr>
      <w:rFonts w:ascii="Cambria" w:hAnsi="Cambria" w:cs="Cambria"/>
      <w:b/>
      <w:bCs/>
      <w:color w:val="4F81BD"/>
      <w:kern w:val="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368E0"/>
    <w:rPr>
      <w:rFonts w:ascii="Cambria" w:hAnsi="Cambria" w:cs="Cambria"/>
      <w:b/>
      <w:bCs/>
      <w:color w:val="4F81BD"/>
      <w:kern w:val="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368E0"/>
    <w:rPr>
      <w:rFonts w:ascii="Cambria" w:hAnsi="Cambria" w:cs="Cambria"/>
      <w:b/>
      <w:bCs/>
      <w:i/>
      <w:iCs/>
      <w:color w:val="4F81BD"/>
      <w:kern w:val="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368E0"/>
    <w:rPr>
      <w:rFonts w:ascii="Cambria" w:hAnsi="Cambria" w:cs="Cambria"/>
      <w:color w:val="243F60"/>
      <w:kern w:val="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E911CE"/>
    <w:rPr>
      <w:rFonts w:ascii="Times New Roman" w:hAnsi="Times New Roman" w:cs="Times New Roman"/>
      <w:b/>
      <w:bCs/>
      <w:sz w:val="15"/>
      <w:szCs w:val="15"/>
      <w:lang w:eastAsia="pt-BR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B368E0"/>
    <w:rPr>
      <w:rFonts w:ascii="Cambria" w:hAnsi="Cambria" w:cs="Cambria"/>
      <w:i/>
      <w:iCs/>
      <w:color w:val="404040"/>
      <w:kern w:val="1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B368E0"/>
    <w:rPr>
      <w:rFonts w:ascii="Cambria" w:hAnsi="Cambria" w:cs="Cambria"/>
      <w:color w:val="404040"/>
      <w:kern w:val="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B368E0"/>
    <w:rPr>
      <w:rFonts w:ascii="Cambria" w:hAnsi="Cambria" w:cs="Cambria"/>
      <w:i/>
      <w:iCs/>
      <w:color w:val="404040"/>
      <w:kern w:val="1"/>
      <w:sz w:val="20"/>
      <w:szCs w:val="20"/>
    </w:rPr>
  </w:style>
  <w:style w:type="character" w:customStyle="1" w:styleId="messagebody">
    <w:name w:val="messagebody"/>
    <w:basedOn w:val="DefaultParagraphFont"/>
    <w:uiPriority w:val="99"/>
    <w:rsid w:val="00E911CE"/>
  </w:style>
  <w:style w:type="character" w:customStyle="1" w:styleId="apple-style-span">
    <w:name w:val="apple-style-span"/>
    <w:basedOn w:val="DefaultParagraphFont"/>
    <w:uiPriority w:val="99"/>
    <w:rsid w:val="000F0739"/>
  </w:style>
  <w:style w:type="paragraph" w:styleId="ListParagraph">
    <w:name w:val="List Paragraph"/>
    <w:basedOn w:val="Normal"/>
    <w:uiPriority w:val="99"/>
    <w:qFormat/>
    <w:rsid w:val="007F460A"/>
    <w:pPr>
      <w:widowControl/>
      <w:suppressAutoHyphens w:val="0"/>
      <w:spacing w:after="200" w:line="276" w:lineRule="auto"/>
      <w:ind w:left="720"/>
    </w:pPr>
    <w:rPr>
      <w:rFonts w:ascii="Calibri" w:hAnsi="Calibri" w:cs="Calibri"/>
      <w:kern w:val="0"/>
      <w:sz w:val="22"/>
      <w:szCs w:val="22"/>
    </w:rPr>
  </w:style>
  <w:style w:type="paragraph" w:styleId="NormalWeb">
    <w:name w:val="Normal (Web)"/>
    <w:basedOn w:val="Normal"/>
    <w:uiPriority w:val="99"/>
    <w:rsid w:val="007F460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pt-BR"/>
    </w:rPr>
  </w:style>
  <w:style w:type="paragraph" w:customStyle="1" w:styleId="Default">
    <w:name w:val="Default"/>
    <w:uiPriority w:val="99"/>
    <w:rsid w:val="007F460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784C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84CC8"/>
    <w:rPr>
      <w:rFonts w:ascii="Tahoma" w:eastAsia="Times New Roman" w:hAnsi="Tahoma" w:cs="Tahoma"/>
      <w:kern w:val="1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3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1222</Words>
  <Characters>6604</Characters>
  <Application>Microsoft Office Outlook</Application>
  <DocSecurity>0</DocSecurity>
  <Lines>0</Lines>
  <Paragraphs>0</Paragraphs>
  <ScaleCrop>false</ScaleCrop>
  <Company>..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Orientações:</dc:title>
  <dc:subject/>
  <dc:creator>.</dc:creator>
  <cp:keywords/>
  <dc:description/>
  <cp:lastModifiedBy>MTG</cp:lastModifiedBy>
  <cp:revision>2</cp:revision>
  <dcterms:created xsi:type="dcterms:W3CDTF">2015-04-08T18:15:00Z</dcterms:created>
  <dcterms:modified xsi:type="dcterms:W3CDTF">2015-04-08T18:15:00Z</dcterms:modified>
</cp:coreProperties>
</file>